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B7322" w14:textId="77777777" w:rsidR="00B5363B" w:rsidRDefault="00B5363B" w:rsidP="00922BF0">
      <w:pPr>
        <w:spacing w:line="288" w:lineRule="auto"/>
        <w:jc w:val="center"/>
        <w:rPr>
          <w:rFonts w:cs="David"/>
          <w:b/>
          <w:bCs/>
          <w:sz w:val="30"/>
          <w:szCs w:val="30"/>
          <w:rtl/>
          <w:lang w:eastAsia="en-US"/>
        </w:rPr>
      </w:pPr>
    </w:p>
    <w:p w14:paraId="1BD109C7" w14:textId="158026C1" w:rsidR="00F02F64" w:rsidRPr="00922BF0" w:rsidRDefault="00F02F64" w:rsidP="00922BF0">
      <w:pPr>
        <w:spacing w:line="288" w:lineRule="auto"/>
        <w:jc w:val="center"/>
        <w:rPr>
          <w:rFonts w:cs="David"/>
          <w:b/>
          <w:bCs/>
          <w:sz w:val="30"/>
          <w:szCs w:val="30"/>
          <w:rtl/>
          <w:lang w:eastAsia="en-US"/>
        </w:rPr>
      </w:pPr>
      <w:r w:rsidRPr="00922BF0">
        <w:rPr>
          <w:rFonts w:cs="David" w:hint="cs"/>
          <w:b/>
          <w:bCs/>
          <w:sz w:val="30"/>
          <w:szCs w:val="30"/>
          <w:rtl/>
          <w:lang w:eastAsia="en-US"/>
        </w:rPr>
        <w:t xml:space="preserve">טופס בקשה לקבלת מלגת סיוע בתשלום דמי אחזקה בפנימייה </w:t>
      </w:r>
    </w:p>
    <w:p w14:paraId="3D70E272" w14:textId="3D1300B0" w:rsidR="00EF764E" w:rsidRDefault="00F02F64" w:rsidP="00922BF0">
      <w:pPr>
        <w:spacing w:line="288" w:lineRule="auto"/>
        <w:jc w:val="center"/>
        <w:rPr>
          <w:rFonts w:cs="David"/>
          <w:b/>
          <w:bCs/>
          <w:sz w:val="30"/>
          <w:szCs w:val="30"/>
          <w:rtl/>
          <w:lang w:eastAsia="en-US"/>
        </w:rPr>
      </w:pPr>
      <w:r w:rsidRPr="00922BF0">
        <w:rPr>
          <w:rFonts w:cs="David" w:hint="cs"/>
          <w:b/>
          <w:bCs/>
          <w:sz w:val="30"/>
          <w:szCs w:val="30"/>
          <w:rtl/>
          <w:lang w:eastAsia="en-US"/>
        </w:rPr>
        <w:t>ל</w:t>
      </w:r>
      <w:r w:rsidR="00020490" w:rsidRPr="00922BF0">
        <w:rPr>
          <w:rFonts w:cs="David" w:hint="cs"/>
          <w:b/>
          <w:bCs/>
          <w:sz w:val="30"/>
          <w:szCs w:val="30"/>
          <w:rtl/>
          <w:lang w:eastAsia="en-US"/>
        </w:rPr>
        <w:t>שנת הלימודים</w:t>
      </w:r>
      <w:r w:rsidRPr="00922BF0">
        <w:rPr>
          <w:rFonts w:cs="David" w:hint="cs"/>
          <w:b/>
          <w:bCs/>
          <w:sz w:val="30"/>
          <w:szCs w:val="30"/>
          <w:rtl/>
          <w:lang w:eastAsia="en-US"/>
        </w:rPr>
        <w:t xml:space="preserve"> תשפ"</w:t>
      </w:r>
      <w:r w:rsidR="004F2791" w:rsidRPr="00922BF0">
        <w:rPr>
          <w:rFonts w:cs="David" w:hint="cs"/>
          <w:b/>
          <w:bCs/>
          <w:sz w:val="30"/>
          <w:szCs w:val="30"/>
          <w:rtl/>
          <w:lang w:eastAsia="en-US"/>
        </w:rPr>
        <w:t>ז</w:t>
      </w:r>
    </w:p>
    <w:p w14:paraId="135FEF8C" w14:textId="77777777" w:rsidR="00922BF0" w:rsidRPr="00922BF0" w:rsidRDefault="00922BF0" w:rsidP="00922BF0">
      <w:pPr>
        <w:spacing w:line="288" w:lineRule="auto"/>
        <w:jc w:val="center"/>
        <w:rPr>
          <w:rFonts w:cs="David"/>
          <w:b/>
          <w:bCs/>
          <w:sz w:val="30"/>
          <w:szCs w:val="30"/>
          <w:rtl/>
          <w:lang w:eastAsia="en-US"/>
        </w:rPr>
      </w:pPr>
    </w:p>
    <w:p w14:paraId="2EAC105F" w14:textId="77777777" w:rsidR="00EF764E" w:rsidRPr="00020490" w:rsidRDefault="00EF764E" w:rsidP="00020490">
      <w:pPr>
        <w:spacing w:after="200" w:line="288" w:lineRule="auto"/>
        <w:jc w:val="right"/>
        <w:rPr>
          <w:rFonts w:ascii="Calibri" w:eastAsia="Calibri" w:hAnsi="Calibri" w:cs="David"/>
          <w:sz w:val="22"/>
          <w:szCs w:val="22"/>
          <w:u w:val="single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תאריך:_________________</w:t>
      </w:r>
    </w:p>
    <w:p w14:paraId="19FCE800" w14:textId="2F43AEF0" w:rsidR="00EF764E" w:rsidRPr="00020490" w:rsidRDefault="00EF764E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לכבוד פנימייה: </w:t>
      </w:r>
      <w:r w:rsidR="00E841D5" w:rsidRPr="00E841D5">
        <w:rPr>
          <w:rFonts w:ascii="Calibri" w:eastAsia="Calibri" w:hAnsi="Calibri" w:cs="Guttman Yad" w:hint="cs"/>
          <w:rtl/>
          <w:lang w:eastAsia="en-US"/>
        </w:rPr>
        <w:t>ישיבה תיכונית חספין</w:t>
      </w:r>
    </w:p>
    <w:p w14:paraId="165D1986" w14:textId="77777777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lang w:eastAsia="en-US"/>
        </w:rPr>
      </w:pPr>
      <w:r w:rsidRPr="00020490">
        <w:rPr>
          <w:rFonts w:ascii="Calibri" w:eastAsia="Calibri" w:hAnsi="Calibri" w:cs="David" w:hint="eastAsia"/>
          <w:sz w:val="22"/>
          <w:szCs w:val="22"/>
          <w:rtl/>
          <w:lang w:eastAsia="en-US"/>
        </w:rPr>
        <w:t>פרטים</w:t>
      </w:r>
      <w:r w:rsidRPr="00020490">
        <w:rPr>
          <w:rFonts w:ascii="Calibri" w:eastAsia="Calibri" w:hAnsi="Calibri" w:cs="David"/>
          <w:sz w:val="22"/>
          <w:szCs w:val="22"/>
          <w:rtl/>
          <w:lang w:eastAsia="en-US"/>
        </w:rPr>
        <w:t xml:space="preserve"> אישיים: </w:t>
      </w:r>
    </w:p>
    <w:p w14:paraId="0CA8F523" w14:textId="4AA08199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שם התלמיד:____________ שם משפחה:____________ מספר </w:t>
      </w:r>
      <w:r w:rsidR="00E841D5">
        <w:rPr>
          <w:rFonts w:ascii="Calibri" w:eastAsia="Calibri" w:hAnsi="Calibri" w:cs="David" w:hint="cs"/>
          <w:sz w:val="22"/>
          <w:szCs w:val="22"/>
          <w:rtl/>
          <w:lang w:eastAsia="en-US"/>
        </w:rPr>
        <w:t>זהות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:____________</w:t>
      </w:r>
    </w:p>
    <w:p w14:paraId="48D0EFD2" w14:textId="0A989D75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כ</w:t>
      </w:r>
      <w:r w:rsidR="00E841D5">
        <w:rPr>
          <w:rFonts w:ascii="Calibri" w:eastAsia="Calibri" w:hAnsi="Calibri" w:cs="David" w:hint="cs"/>
          <w:sz w:val="22"/>
          <w:szCs w:val="22"/>
          <w:rtl/>
          <w:lang w:eastAsia="en-US"/>
        </w:rPr>
        <w:t>י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תה: ______________</w:t>
      </w:r>
    </w:p>
    <w:p w14:paraId="128D164C" w14:textId="735E60A7" w:rsidR="00F02F64" w:rsidRPr="00020490" w:rsidRDefault="00E841D5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>
        <w:rPr>
          <w:rFonts w:ascii="Calibri" w:eastAsia="Calibri" w:hAnsi="Calibri" w:cs="David" w:hint="cs"/>
          <w:sz w:val="22"/>
          <w:szCs w:val="22"/>
          <w:rtl/>
          <w:lang w:eastAsia="en-US"/>
        </w:rPr>
        <w:t>רחוב ומספר</w:t>
      </w:r>
      <w:r w:rsidR="00F02F64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:______________________ ישוב:_______________ מיקוד:________________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____</w:t>
      </w:r>
    </w:p>
    <w:p w14:paraId="499D0E44" w14:textId="4FE27037" w:rsidR="00E70C35" w:rsidRPr="00020490" w:rsidRDefault="00E70C35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שם האב</w:t>
      </w:r>
      <w:r w:rsidR="00E841D5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: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___________________</w:t>
      </w:r>
      <w:r w:rsidR="00875D68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   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שם האם</w:t>
      </w:r>
      <w:r w:rsidR="00E841D5">
        <w:rPr>
          <w:rFonts w:ascii="Calibri" w:eastAsia="Calibri" w:hAnsi="Calibri" w:cs="David" w:hint="cs"/>
          <w:sz w:val="22"/>
          <w:szCs w:val="22"/>
          <w:rtl/>
          <w:lang w:eastAsia="en-US"/>
        </w:rPr>
        <w:t>:</w:t>
      </w:r>
      <w:r w:rsidR="00E841D5">
        <w:rPr>
          <w:rFonts w:ascii="Calibri" w:eastAsia="Calibri" w:hAnsi="Calibri" w:cs="David"/>
          <w:sz w:val="22"/>
          <w:szCs w:val="22"/>
          <w:lang w:eastAsia="en-US"/>
        </w:rPr>
        <w:t xml:space="preserve">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___________________</w:t>
      </w:r>
    </w:p>
    <w:p w14:paraId="29392A6F" w14:textId="2A57C159" w:rsidR="00E70C35" w:rsidRPr="00020490" w:rsidRDefault="00922BF0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>
        <w:rPr>
          <w:rFonts w:ascii="Calibri" w:eastAsia="Calibri" w:hAnsi="Calibri" w:cs="David" w:hint="cs"/>
          <w:sz w:val="22"/>
          <w:szCs w:val="22"/>
          <w:rtl/>
          <w:lang w:eastAsia="en-US"/>
        </w:rPr>
        <w:t>מספר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זהות אב</w:t>
      </w:r>
      <w:r>
        <w:rPr>
          <w:rFonts w:ascii="Calibri" w:eastAsia="Calibri" w:hAnsi="Calibri" w:cs="David" w:hint="cs"/>
          <w:sz w:val="22"/>
          <w:szCs w:val="22"/>
          <w:rtl/>
          <w:lang w:eastAsia="en-US"/>
        </w:rPr>
        <w:t>:</w:t>
      </w:r>
      <w:r>
        <w:rPr>
          <w:rFonts w:ascii="Calibri" w:eastAsia="Calibri" w:hAnsi="Calibri" w:cs="David"/>
          <w:sz w:val="22"/>
          <w:szCs w:val="22"/>
          <w:lang w:eastAsia="en-US"/>
        </w:rPr>
        <w:t xml:space="preserve"> 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________________ </w:t>
      </w:r>
      <w:r>
        <w:rPr>
          <w:rFonts w:ascii="Calibri" w:eastAsia="Calibri" w:hAnsi="Calibri" w:cs="David" w:hint="cs"/>
          <w:sz w:val="22"/>
          <w:szCs w:val="22"/>
          <w:rtl/>
          <w:lang w:eastAsia="en-US"/>
        </w:rPr>
        <w:t>מספר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זהות אם</w:t>
      </w:r>
      <w:r>
        <w:rPr>
          <w:rFonts w:ascii="Calibri" w:eastAsia="Calibri" w:hAnsi="Calibri" w:cs="David" w:hint="cs"/>
          <w:sz w:val="22"/>
          <w:szCs w:val="22"/>
          <w:rtl/>
          <w:lang w:eastAsia="en-US"/>
        </w:rPr>
        <w:t>:</w:t>
      </w:r>
      <w:r>
        <w:rPr>
          <w:rFonts w:ascii="Calibri" w:eastAsia="Calibri" w:hAnsi="Calibri" w:cs="David"/>
          <w:sz w:val="22"/>
          <w:szCs w:val="22"/>
          <w:lang w:eastAsia="en-US"/>
        </w:rPr>
        <w:t xml:space="preserve"> 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____________________</w:t>
      </w:r>
    </w:p>
    <w:p w14:paraId="111DB51A" w14:textId="77777777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מספר טלפון נייד א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ב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:_______________________ </w:t>
      </w:r>
    </w:p>
    <w:p w14:paraId="3BB95294" w14:textId="77777777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מספר טלפון נייד א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ם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: _______________________</w:t>
      </w:r>
    </w:p>
    <w:p w14:paraId="4FA1D114" w14:textId="3FC9B25C" w:rsidR="005875C1" w:rsidRPr="00020490" w:rsidRDefault="005875C1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כתובת 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דוא"ל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א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ב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:___________________________</w:t>
      </w:r>
    </w:p>
    <w:p w14:paraId="0DDED9E4" w14:textId="3933E19E" w:rsidR="005875C1" w:rsidRPr="00020490" w:rsidRDefault="005875C1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כתובת 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דוא"ל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א</w:t>
      </w:r>
      <w:r w:rsidR="00E70C35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ם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:___________________________</w:t>
      </w:r>
    </w:p>
    <w:p w14:paraId="3959A957" w14:textId="14A94C8A" w:rsidR="00F02F64" w:rsidRPr="00020490" w:rsidRDefault="00F02F64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מספר ילדים בבית ההורים (המופיעים בספח ת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עודת הזהות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)</w:t>
      </w:r>
      <w:r w:rsidR="00EF2518"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</w:t>
      </w:r>
      <w:r w:rsidR="00922BF0">
        <w:rPr>
          <w:rFonts w:ascii="Calibri" w:eastAsia="Calibri" w:hAnsi="Calibri" w:cs="David" w:hint="cs"/>
          <w:color w:val="FF0000"/>
          <w:sz w:val="22"/>
          <w:szCs w:val="22"/>
          <w:rtl/>
          <w:lang w:eastAsia="en-US"/>
        </w:rPr>
        <w:t>ש</w:t>
      </w:r>
      <w:r w:rsidR="00EF2518" w:rsidRPr="00922BF0">
        <w:rPr>
          <w:rFonts w:ascii="Calibri" w:eastAsia="Calibri" w:hAnsi="Calibri" w:cs="David" w:hint="cs"/>
          <w:color w:val="FF0000"/>
          <w:sz w:val="22"/>
          <w:szCs w:val="22"/>
          <w:rtl/>
          <w:lang w:eastAsia="en-US"/>
        </w:rPr>
        <w:t>נולדו לאחר 1/9/</w:t>
      </w:r>
      <w:r w:rsidR="004F2791" w:rsidRPr="00922BF0">
        <w:rPr>
          <w:rFonts w:ascii="Calibri" w:eastAsia="Calibri" w:hAnsi="Calibri" w:cs="David" w:hint="cs"/>
          <w:color w:val="FF0000"/>
          <w:sz w:val="22"/>
          <w:szCs w:val="22"/>
          <w:rtl/>
          <w:lang w:eastAsia="en-US"/>
        </w:rPr>
        <w:t>2008</w:t>
      </w:r>
      <w:r w:rsidRPr="00922BF0">
        <w:rPr>
          <w:rFonts w:ascii="Calibri" w:eastAsia="Calibri" w:hAnsi="Calibri" w:cs="David" w:hint="cs"/>
          <w:color w:val="FF0000"/>
          <w:sz w:val="22"/>
          <w:szCs w:val="22"/>
          <w:rtl/>
          <w:lang w:eastAsia="en-US"/>
        </w:rPr>
        <w:t>:</w:t>
      </w:r>
      <w:r w:rsidRP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____________________</w:t>
      </w:r>
    </w:p>
    <w:p w14:paraId="07E13D73" w14:textId="748557A4" w:rsidR="00E72FA3" w:rsidRPr="00020490" w:rsidRDefault="00E72FA3" w:rsidP="0002049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סך דמי אחזקה שחויבו ההורים לשלם ל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שנת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תשפ"</w:t>
      </w:r>
      <w:r w:rsid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ז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:</w:t>
      </w:r>
      <w:r w:rsid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_______________</w:t>
      </w:r>
      <w:r w:rsid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 (ימולא במזכירות בית הספר)</w:t>
      </w:r>
    </w:p>
    <w:p w14:paraId="2B1909D0" w14:textId="77777777" w:rsidR="00922BF0" w:rsidRDefault="00922BF0" w:rsidP="00922BF0">
      <w:pPr>
        <w:spacing w:after="200" w:line="288" w:lineRule="auto"/>
        <w:rPr>
          <w:rFonts w:cs="David"/>
          <w:rtl/>
        </w:rPr>
      </w:pPr>
    </w:p>
    <w:p w14:paraId="3FC23A35" w14:textId="51224760" w:rsidR="00F02F64" w:rsidRPr="00922BF0" w:rsidRDefault="006F2A1B" w:rsidP="00922BF0">
      <w:pPr>
        <w:spacing w:after="200" w:line="288" w:lineRule="auto"/>
        <w:rPr>
          <w:rFonts w:ascii="Calibri" w:eastAsia="Calibri" w:hAnsi="Calibri" w:cs="David"/>
          <w:sz w:val="22"/>
          <w:szCs w:val="22"/>
          <w:rtl/>
          <w:lang w:eastAsia="en-US"/>
        </w:rPr>
      </w:pPr>
      <w:r w:rsidRP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אני מבקש לקבוע לי שיעור הנחה על בסיס </w:t>
      </w:r>
      <w:r w:rsidR="00F02F64" w:rsidRP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האסמכתאות המצורפות לבקשה זו לצורך קביעת שיעור ההנחה המזכה: </w:t>
      </w:r>
    </w:p>
    <w:p w14:paraId="193FE7A9" w14:textId="48B03AA5" w:rsidR="00F02F64" w:rsidRPr="00020490" w:rsidRDefault="00F02F64" w:rsidP="00020490">
      <w:pPr>
        <w:numPr>
          <w:ilvl w:val="0"/>
          <w:numId w:val="25"/>
        </w:numPr>
        <w:spacing w:after="200" w:line="288" w:lineRule="auto"/>
        <w:rPr>
          <w:rFonts w:ascii="Calibri" w:eastAsia="Calibri" w:hAnsi="Calibri" w:cs="David"/>
          <w:sz w:val="22"/>
          <w:szCs w:val="22"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צילום ספח ת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עודת זהות </w:t>
      </w: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>של אחד ההורים</w:t>
      </w:r>
      <w:r w:rsid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.</w:t>
      </w:r>
    </w:p>
    <w:p w14:paraId="35E8E0DA" w14:textId="77777777" w:rsidR="00922BF0" w:rsidRPr="00020490" w:rsidRDefault="00922BF0" w:rsidP="00922BF0">
      <w:pPr>
        <w:numPr>
          <w:ilvl w:val="0"/>
          <w:numId w:val="25"/>
        </w:numPr>
        <w:spacing w:after="200" w:line="288" w:lineRule="auto"/>
        <w:rPr>
          <w:rFonts w:cs="David"/>
          <w:sz w:val="22"/>
          <w:szCs w:val="22"/>
        </w:rPr>
      </w:pPr>
      <w:r w:rsidRPr="00922BF0">
        <w:rPr>
          <w:rFonts w:ascii="Calibri" w:eastAsia="Calibri" w:hAnsi="Calibri" w:cs="David" w:hint="cs"/>
          <w:sz w:val="22"/>
          <w:szCs w:val="22"/>
          <w:rtl/>
          <w:lang w:eastAsia="en-US"/>
        </w:rPr>
        <w:t>אסמכתאות</w:t>
      </w:r>
      <w:r w:rsidRPr="00020490">
        <w:rPr>
          <w:rFonts w:cs="David" w:hint="cs"/>
          <w:sz w:val="22"/>
          <w:szCs w:val="22"/>
          <w:rtl/>
        </w:rPr>
        <w:t xml:space="preserve"> להכנסות בהתייחס לשני ההורים: </w:t>
      </w:r>
    </w:p>
    <w:p w14:paraId="4206EACE" w14:textId="6878D839" w:rsidR="00922BF0" w:rsidRPr="00020490" w:rsidRDefault="00922BF0" w:rsidP="00922BF0">
      <w:pPr>
        <w:numPr>
          <w:ilvl w:val="0"/>
          <w:numId w:val="22"/>
        </w:numPr>
        <w:spacing w:line="288" w:lineRule="auto"/>
        <w:jc w:val="both"/>
        <w:rPr>
          <w:rFonts w:cs="David"/>
          <w:sz w:val="22"/>
          <w:szCs w:val="22"/>
        </w:rPr>
      </w:pPr>
      <w:r w:rsidRPr="00020490">
        <w:rPr>
          <w:rFonts w:cs="David" w:hint="cs"/>
          <w:sz w:val="22"/>
          <w:szCs w:val="22"/>
          <w:rtl/>
        </w:rPr>
        <w:t>שכירים</w:t>
      </w:r>
      <w:r>
        <w:rPr>
          <w:rFonts w:cs="David" w:hint="cs"/>
          <w:sz w:val="22"/>
          <w:szCs w:val="22"/>
          <w:rtl/>
        </w:rPr>
        <w:t>:</w:t>
      </w:r>
      <w:r w:rsidRPr="00020490">
        <w:rPr>
          <w:rFonts w:cs="David" w:hint="cs"/>
          <w:sz w:val="22"/>
          <w:szCs w:val="22"/>
          <w:rtl/>
        </w:rPr>
        <w:t xml:space="preserve"> 3 תלושי שכר לשנת 2026, מכל המעסיקים. </w:t>
      </w:r>
    </w:p>
    <w:p w14:paraId="1E6AB1FC" w14:textId="77777777" w:rsidR="00922BF0" w:rsidRPr="00020490" w:rsidRDefault="00922BF0" w:rsidP="00922BF0">
      <w:pPr>
        <w:numPr>
          <w:ilvl w:val="0"/>
          <w:numId w:val="22"/>
        </w:numPr>
        <w:spacing w:line="288" w:lineRule="auto"/>
        <w:jc w:val="both"/>
        <w:rPr>
          <w:rFonts w:cs="David"/>
          <w:sz w:val="22"/>
          <w:szCs w:val="22"/>
          <w:rtl/>
        </w:rPr>
      </w:pPr>
      <w:r w:rsidRPr="00020490">
        <w:rPr>
          <w:rFonts w:cs="David" w:hint="cs"/>
          <w:sz w:val="22"/>
          <w:szCs w:val="22"/>
          <w:rtl/>
        </w:rPr>
        <w:t>עצמאיים</w:t>
      </w:r>
      <w:r>
        <w:rPr>
          <w:rFonts w:cs="David" w:hint="cs"/>
          <w:sz w:val="22"/>
          <w:szCs w:val="22"/>
          <w:rtl/>
        </w:rPr>
        <w:t>:</w:t>
      </w:r>
      <w:r>
        <w:rPr>
          <w:rFonts w:cs="David"/>
          <w:sz w:val="22"/>
          <w:szCs w:val="22"/>
        </w:rPr>
        <w:t xml:space="preserve"> </w:t>
      </w:r>
      <w:r w:rsidRPr="00020490">
        <w:rPr>
          <w:rFonts w:cs="David" w:hint="cs"/>
          <w:sz w:val="22"/>
          <w:szCs w:val="22"/>
          <w:rtl/>
        </w:rPr>
        <w:t>אישור רו</w:t>
      </w:r>
      <w:r>
        <w:rPr>
          <w:rFonts w:cs="David" w:hint="cs"/>
          <w:sz w:val="22"/>
          <w:szCs w:val="22"/>
          <w:rtl/>
        </w:rPr>
        <w:t xml:space="preserve">אה חשבון </w:t>
      </w:r>
      <w:r w:rsidRPr="00020490">
        <w:rPr>
          <w:rFonts w:cs="David" w:hint="cs"/>
          <w:sz w:val="22"/>
          <w:szCs w:val="22"/>
          <w:rtl/>
        </w:rPr>
        <w:t xml:space="preserve">/ יועץ מס להכנסה חייבת, בשנת המס האחרונה. </w:t>
      </w:r>
    </w:p>
    <w:p w14:paraId="7E3ADF85" w14:textId="77777777" w:rsidR="00922BF0" w:rsidRPr="00020490" w:rsidRDefault="00922BF0" w:rsidP="00922BF0">
      <w:pPr>
        <w:numPr>
          <w:ilvl w:val="0"/>
          <w:numId w:val="22"/>
        </w:numPr>
        <w:spacing w:afterLines="120" w:after="288" w:line="288" w:lineRule="auto"/>
        <w:ind w:hanging="357"/>
        <w:jc w:val="both"/>
        <w:rPr>
          <w:rFonts w:cs="David"/>
          <w:sz w:val="22"/>
          <w:szCs w:val="22"/>
          <w:rtl/>
        </w:rPr>
      </w:pPr>
      <w:r w:rsidRPr="00020490">
        <w:rPr>
          <w:rFonts w:cs="David" w:hint="cs"/>
          <w:sz w:val="22"/>
          <w:szCs w:val="22"/>
          <w:rtl/>
        </w:rPr>
        <w:t>משרתי מילואים ממושכים (מעל 100 יום)</w:t>
      </w:r>
      <w:r>
        <w:rPr>
          <w:rFonts w:cs="David" w:hint="cs"/>
          <w:sz w:val="22"/>
          <w:szCs w:val="22"/>
          <w:rtl/>
        </w:rPr>
        <w:t>:</w:t>
      </w:r>
      <w:r>
        <w:rPr>
          <w:rFonts w:cs="David"/>
          <w:sz w:val="22"/>
          <w:szCs w:val="22"/>
        </w:rPr>
        <w:t xml:space="preserve"> </w:t>
      </w:r>
      <w:r w:rsidRPr="00020490">
        <w:rPr>
          <w:rFonts w:cs="David" w:hint="cs"/>
          <w:sz w:val="22"/>
          <w:szCs w:val="22"/>
          <w:rtl/>
        </w:rPr>
        <w:t>תלושים מ</w:t>
      </w:r>
      <w:r>
        <w:rPr>
          <w:rFonts w:cs="David" w:hint="cs"/>
          <w:sz w:val="22"/>
          <w:szCs w:val="22"/>
          <w:rtl/>
        </w:rPr>
        <w:t>-</w:t>
      </w:r>
      <w:r w:rsidRPr="00020490">
        <w:rPr>
          <w:rFonts w:cs="David" w:hint="cs"/>
          <w:sz w:val="22"/>
          <w:szCs w:val="22"/>
          <w:rtl/>
        </w:rPr>
        <w:t>3 החודשים שקדמו למילואים הממושכים</w:t>
      </w:r>
      <w:r>
        <w:rPr>
          <w:rFonts w:cs="David" w:hint="cs"/>
          <w:sz w:val="22"/>
          <w:szCs w:val="22"/>
          <w:rtl/>
        </w:rPr>
        <w:t xml:space="preserve"> </w:t>
      </w:r>
      <w:r w:rsidRPr="00020490">
        <w:rPr>
          <w:rFonts w:cs="David" w:hint="cs"/>
          <w:sz w:val="22"/>
          <w:szCs w:val="22"/>
          <w:rtl/>
        </w:rPr>
        <w:t xml:space="preserve">/ </w:t>
      </w:r>
      <w:r>
        <w:rPr>
          <w:rFonts w:cs="David" w:hint="cs"/>
          <w:sz w:val="22"/>
          <w:szCs w:val="22"/>
          <w:rtl/>
        </w:rPr>
        <w:t xml:space="preserve"> </w:t>
      </w:r>
      <w:r w:rsidRPr="00020490">
        <w:rPr>
          <w:rFonts w:cs="David" w:hint="cs"/>
          <w:sz w:val="22"/>
          <w:szCs w:val="22"/>
          <w:rtl/>
        </w:rPr>
        <w:t>אישור רו</w:t>
      </w:r>
      <w:r>
        <w:rPr>
          <w:rFonts w:cs="David" w:hint="cs"/>
          <w:sz w:val="22"/>
          <w:szCs w:val="22"/>
          <w:rtl/>
        </w:rPr>
        <w:t xml:space="preserve">אה חשבון </w:t>
      </w:r>
      <w:r w:rsidRPr="00020490">
        <w:rPr>
          <w:rFonts w:cs="David" w:hint="cs"/>
          <w:sz w:val="22"/>
          <w:szCs w:val="22"/>
          <w:rtl/>
        </w:rPr>
        <w:t>/</w:t>
      </w:r>
      <w:r>
        <w:rPr>
          <w:rFonts w:cs="David" w:hint="cs"/>
          <w:sz w:val="22"/>
          <w:szCs w:val="22"/>
          <w:rtl/>
        </w:rPr>
        <w:t xml:space="preserve"> </w:t>
      </w:r>
      <w:r w:rsidRPr="00020490">
        <w:rPr>
          <w:rFonts w:cs="David" w:hint="cs"/>
          <w:sz w:val="22"/>
          <w:szCs w:val="22"/>
          <w:rtl/>
        </w:rPr>
        <w:t xml:space="preserve">יועץ מס לגבי השנה שקדמה למילואים הממושכים. </w:t>
      </w:r>
    </w:p>
    <w:p w14:paraId="05031666" w14:textId="10359D58" w:rsidR="00EF2518" w:rsidRDefault="00F02F64" w:rsidP="00922BF0">
      <w:pPr>
        <w:numPr>
          <w:ilvl w:val="0"/>
          <w:numId w:val="25"/>
        </w:numPr>
        <w:spacing w:afterLines="120" w:after="288" w:line="288" w:lineRule="auto"/>
        <w:ind w:hanging="357"/>
        <w:rPr>
          <w:rFonts w:ascii="Calibri" w:eastAsia="Calibri" w:hAnsi="Calibri" w:cs="David"/>
          <w:sz w:val="22"/>
          <w:szCs w:val="22"/>
          <w:lang w:eastAsia="en-US"/>
        </w:rPr>
      </w:pPr>
      <w:r w:rsidRPr="00020490">
        <w:rPr>
          <w:rFonts w:ascii="Calibri" w:eastAsia="Calibri" w:hAnsi="Calibri" w:cs="David" w:hint="cs"/>
          <w:sz w:val="22"/>
          <w:szCs w:val="22"/>
          <w:rtl/>
          <w:lang w:eastAsia="en-US"/>
        </w:rPr>
        <w:t xml:space="preserve">משרתי מילואים ממושכים (100 יום ומעלה) אישור על תקופת מילואים. </w:t>
      </w:r>
    </w:p>
    <w:p w14:paraId="4B27596E" w14:textId="77777777" w:rsidR="00922BF0" w:rsidRDefault="00922BF0" w:rsidP="00020490">
      <w:pPr>
        <w:spacing w:after="200" w:line="288" w:lineRule="auto"/>
        <w:rPr>
          <w:rFonts w:ascii="Calibri" w:eastAsia="Calibri" w:hAnsi="Calibri" w:cs="David"/>
          <w:b/>
          <w:bCs/>
          <w:sz w:val="22"/>
          <w:szCs w:val="22"/>
          <w:rtl/>
          <w:lang w:eastAsia="en-US"/>
        </w:rPr>
      </w:pPr>
    </w:p>
    <w:p w14:paraId="4CAECA65" w14:textId="105D87C7" w:rsidR="001E7D6E" w:rsidRPr="00020490" w:rsidRDefault="006F2A1B" w:rsidP="00922BF0">
      <w:pPr>
        <w:spacing w:after="200" w:line="288" w:lineRule="auto"/>
        <w:rPr>
          <w:rFonts w:cs="David"/>
          <w:sz w:val="22"/>
          <w:szCs w:val="22"/>
          <w:rtl/>
        </w:rPr>
      </w:pPr>
      <w:r w:rsidRPr="00020490">
        <w:rPr>
          <w:rFonts w:ascii="Calibri" w:eastAsia="Calibri" w:hAnsi="Calibri" w:cs="David" w:hint="eastAsia"/>
          <w:b/>
          <w:bCs/>
          <w:sz w:val="22"/>
          <w:szCs w:val="22"/>
          <w:rtl/>
          <w:lang w:eastAsia="en-US"/>
        </w:rPr>
        <w:t>חתימת</w:t>
      </w:r>
      <w:r w:rsidRPr="00020490">
        <w:rPr>
          <w:rFonts w:ascii="Calibri" w:eastAsia="Calibri" w:hAnsi="Calibri" w:cs="David"/>
          <w:b/>
          <w:bCs/>
          <w:sz w:val="22"/>
          <w:szCs w:val="22"/>
          <w:rtl/>
          <w:lang w:eastAsia="en-US"/>
        </w:rPr>
        <w:t xml:space="preserve"> ההורים: ______________________________ תאריך</w:t>
      </w:r>
      <w:r w:rsidR="00922BF0">
        <w:rPr>
          <w:rFonts w:ascii="Calibri" w:eastAsia="Calibri" w:hAnsi="Calibri" w:cs="David" w:hint="cs"/>
          <w:b/>
          <w:bCs/>
          <w:sz w:val="22"/>
          <w:szCs w:val="22"/>
          <w:rtl/>
          <w:lang w:eastAsia="en-US"/>
        </w:rPr>
        <w:t>:</w:t>
      </w:r>
      <w:r w:rsidR="00922BF0">
        <w:rPr>
          <w:rFonts w:ascii="Calibri" w:eastAsia="Calibri" w:hAnsi="Calibri" w:cs="David"/>
          <w:b/>
          <w:bCs/>
          <w:sz w:val="22"/>
          <w:szCs w:val="22"/>
          <w:lang w:eastAsia="en-US"/>
        </w:rPr>
        <w:t xml:space="preserve"> </w:t>
      </w:r>
      <w:r w:rsidRPr="00020490">
        <w:rPr>
          <w:rFonts w:ascii="Calibri" w:eastAsia="Calibri" w:hAnsi="Calibri" w:cs="David"/>
          <w:b/>
          <w:bCs/>
          <w:sz w:val="22"/>
          <w:szCs w:val="22"/>
          <w:rtl/>
          <w:lang w:eastAsia="en-US"/>
        </w:rPr>
        <w:t>________________</w:t>
      </w:r>
      <w:r w:rsidR="008867F7" w:rsidRPr="00020490">
        <w:rPr>
          <w:rFonts w:ascii="Calibri" w:eastAsia="Calibri" w:hAnsi="Calibri" w:cs="David"/>
          <w:b/>
          <w:bCs/>
          <w:sz w:val="22"/>
          <w:szCs w:val="22"/>
          <w:rtl/>
          <w:lang w:eastAsia="en-US"/>
        </w:rPr>
        <w:br w:type="page"/>
      </w:r>
    </w:p>
    <w:p w14:paraId="7A0C9071" w14:textId="77777777" w:rsidR="001E7D6E" w:rsidRPr="00020490" w:rsidRDefault="001E7D6E" w:rsidP="00020490">
      <w:pPr>
        <w:spacing w:line="288" w:lineRule="auto"/>
        <w:jc w:val="both"/>
        <w:rPr>
          <w:rFonts w:cs="David"/>
          <w:sz w:val="22"/>
          <w:szCs w:val="22"/>
          <w:u w:val="single"/>
          <w:rtl/>
        </w:rPr>
      </w:pPr>
    </w:p>
    <w:p w14:paraId="1DC05652" w14:textId="23FC7ECA" w:rsidR="001E7D6E" w:rsidRPr="00020490" w:rsidRDefault="001E7D6E" w:rsidP="00020490">
      <w:pPr>
        <w:spacing w:line="288" w:lineRule="auto"/>
        <w:jc w:val="both"/>
        <w:rPr>
          <w:rFonts w:cs="David"/>
          <w:sz w:val="22"/>
          <w:szCs w:val="22"/>
          <w:rtl/>
        </w:rPr>
      </w:pPr>
    </w:p>
    <w:p w14:paraId="7EFF6752" w14:textId="77777777" w:rsidR="008435EE" w:rsidRPr="00020490" w:rsidRDefault="008435EE" w:rsidP="00020490">
      <w:pPr>
        <w:spacing w:line="288" w:lineRule="auto"/>
        <w:jc w:val="both"/>
        <w:rPr>
          <w:rFonts w:cs="David"/>
          <w:sz w:val="22"/>
          <w:szCs w:val="22"/>
        </w:rPr>
      </w:pPr>
    </w:p>
    <w:p w14:paraId="68E47961" w14:textId="77777777" w:rsidR="003B7A4A" w:rsidRPr="00922BF0" w:rsidRDefault="00EF764E" w:rsidP="00020490">
      <w:pPr>
        <w:spacing w:line="288" w:lineRule="auto"/>
        <w:jc w:val="center"/>
        <w:rPr>
          <w:rFonts w:cs="David"/>
          <w:b/>
          <w:bCs/>
          <w:sz w:val="30"/>
          <w:szCs w:val="30"/>
          <w:rtl/>
          <w:lang w:eastAsia="en-US"/>
        </w:rPr>
      </w:pPr>
      <w:r w:rsidRPr="00922BF0">
        <w:rPr>
          <w:rFonts w:cs="David" w:hint="cs"/>
          <w:b/>
          <w:bCs/>
          <w:sz w:val="30"/>
          <w:szCs w:val="30"/>
          <w:rtl/>
          <w:lang w:eastAsia="en-US"/>
        </w:rPr>
        <w:t xml:space="preserve">טופס </w:t>
      </w:r>
      <w:r w:rsidR="003B7A4A" w:rsidRPr="00922BF0">
        <w:rPr>
          <w:rFonts w:cs="David" w:hint="cs"/>
          <w:b/>
          <w:bCs/>
          <w:sz w:val="30"/>
          <w:szCs w:val="30"/>
          <w:rtl/>
          <w:lang w:eastAsia="en-US"/>
        </w:rPr>
        <w:t>אישור הורים</w:t>
      </w:r>
    </w:p>
    <w:p w14:paraId="182C698A" w14:textId="77777777" w:rsidR="00922BF0" w:rsidRPr="00020490" w:rsidRDefault="00922BF0" w:rsidP="00020490">
      <w:pPr>
        <w:spacing w:line="288" w:lineRule="auto"/>
        <w:jc w:val="center"/>
        <w:rPr>
          <w:rFonts w:cs="David"/>
          <w:b/>
          <w:bCs/>
          <w:sz w:val="22"/>
          <w:szCs w:val="22"/>
          <w:u w:val="single"/>
          <w:rtl/>
          <w:lang w:eastAsia="en-US"/>
        </w:rPr>
      </w:pPr>
    </w:p>
    <w:p w14:paraId="20116B56" w14:textId="3FD10D74" w:rsidR="00DE673F" w:rsidRPr="00020490" w:rsidRDefault="00922BF0" w:rsidP="00922BF0">
      <w:pPr>
        <w:spacing w:after="120" w:line="288" w:lineRule="auto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אם </w:t>
      </w:r>
      <w:r w:rsidR="00DE673F" w:rsidRPr="00020490">
        <w:rPr>
          <w:rFonts w:cs="David" w:hint="cs"/>
          <w:sz w:val="22"/>
          <w:szCs w:val="22"/>
          <w:rtl/>
        </w:rPr>
        <w:t>ילדכם י</w:t>
      </w:r>
      <w:r>
        <w:rPr>
          <w:rFonts w:cs="David" w:hint="cs"/>
          <w:sz w:val="22"/>
          <w:szCs w:val="22"/>
          <w:rtl/>
        </w:rPr>
        <w:t>י</w:t>
      </w:r>
      <w:r w:rsidR="00DE673F" w:rsidRPr="00020490">
        <w:rPr>
          <w:rFonts w:cs="David" w:hint="cs"/>
          <w:sz w:val="22"/>
          <w:szCs w:val="22"/>
          <w:rtl/>
        </w:rPr>
        <w:t xml:space="preserve">מצא זכאי למלגה, תשלום המלגה יועבר אליכם </w:t>
      </w:r>
      <w:r w:rsidR="00DE673F" w:rsidRPr="00020490">
        <w:rPr>
          <w:rFonts w:cs="David" w:hint="cs"/>
          <w:sz w:val="22"/>
          <w:szCs w:val="22"/>
          <w:u w:val="single"/>
          <w:rtl/>
        </w:rPr>
        <w:t>באמצעות העברה בנקאית</w:t>
      </w:r>
      <w:r w:rsidR="00DE673F" w:rsidRPr="00020490">
        <w:rPr>
          <w:rFonts w:cs="David" w:hint="cs"/>
          <w:sz w:val="22"/>
          <w:szCs w:val="22"/>
          <w:rtl/>
        </w:rPr>
        <w:t xml:space="preserve">, </w:t>
      </w:r>
      <w:r w:rsidR="00A207E9" w:rsidRPr="00020490">
        <w:rPr>
          <w:rFonts w:cs="David" w:hint="cs"/>
          <w:sz w:val="22"/>
          <w:szCs w:val="22"/>
          <w:rtl/>
        </w:rPr>
        <w:t xml:space="preserve">או המחאה, </w:t>
      </w:r>
      <w:r w:rsidR="00DE673F" w:rsidRPr="00020490">
        <w:rPr>
          <w:rFonts w:cs="David" w:hint="cs"/>
          <w:sz w:val="22"/>
          <w:szCs w:val="22"/>
          <w:rtl/>
        </w:rPr>
        <w:t>לצורך כך, אנא מלאו את הפרטים הבאים</w:t>
      </w:r>
      <w:r w:rsidR="007A1757" w:rsidRPr="00020490">
        <w:rPr>
          <w:rFonts w:cs="David" w:hint="cs"/>
          <w:sz w:val="22"/>
          <w:szCs w:val="22"/>
          <w:rtl/>
        </w:rPr>
        <w:t>:</w:t>
      </w:r>
    </w:p>
    <w:p w14:paraId="574F87B3" w14:textId="77777777" w:rsidR="003B7A4A" w:rsidRPr="00020490" w:rsidRDefault="003B7A4A" w:rsidP="00922BF0">
      <w:pPr>
        <w:spacing w:after="120" w:line="288" w:lineRule="auto"/>
        <w:rPr>
          <w:rFonts w:cs="David"/>
          <w:sz w:val="22"/>
          <w:szCs w:val="22"/>
          <w:rtl/>
        </w:rPr>
      </w:pPr>
    </w:p>
    <w:p w14:paraId="2115C67B" w14:textId="1513E539" w:rsidR="00DE673F" w:rsidRPr="00020490" w:rsidRDefault="00DE673F" w:rsidP="00922BF0">
      <w:pPr>
        <w:spacing w:after="120" w:line="288" w:lineRule="auto"/>
        <w:rPr>
          <w:rFonts w:cs="David"/>
          <w:sz w:val="22"/>
          <w:szCs w:val="22"/>
          <w:rtl/>
        </w:rPr>
      </w:pPr>
      <w:r w:rsidRPr="00020490">
        <w:rPr>
          <w:rFonts w:cs="David" w:hint="cs"/>
          <w:sz w:val="22"/>
          <w:szCs w:val="22"/>
          <w:rtl/>
        </w:rPr>
        <w:t>שם בעל החשבון:</w:t>
      </w:r>
      <w:r w:rsidR="00C83DE2" w:rsidRPr="00020490">
        <w:rPr>
          <w:rFonts w:cs="David" w:hint="cs"/>
          <w:sz w:val="22"/>
          <w:szCs w:val="22"/>
          <w:rtl/>
        </w:rPr>
        <w:t xml:space="preserve"> (פרטי ומשפחה)</w:t>
      </w:r>
      <w:r w:rsidR="00922BF0">
        <w:rPr>
          <w:rFonts w:cs="David" w:hint="cs"/>
          <w:sz w:val="22"/>
          <w:szCs w:val="22"/>
          <w:rtl/>
        </w:rPr>
        <w:t xml:space="preserve"> </w:t>
      </w:r>
      <w:r w:rsidRPr="00020490">
        <w:rPr>
          <w:rFonts w:cs="David" w:hint="cs"/>
          <w:sz w:val="22"/>
          <w:szCs w:val="22"/>
          <w:rtl/>
        </w:rPr>
        <w:t xml:space="preserve"> ________________ </w:t>
      </w:r>
    </w:p>
    <w:p w14:paraId="5B6C181A" w14:textId="42B18FBA" w:rsidR="00DE673F" w:rsidRPr="00020490" w:rsidRDefault="00DE673F" w:rsidP="00922BF0">
      <w:pPr>
        <w:spacing w:after="120" w:line="288" w:lineRule="auto"/>
        <w:rPr>
          <w:rFonts w:cs="David"/>
          <w:sz w:val="22"/>
          <w:szCs w:val="22"/>
          <w:rtl/>
        </w:rPr>
      </w:pPr>
      <w:r w:rsidRPr="00020490">
        <w:rPr>
          <w:rFonts w:cs="David" w:hint="cs"/>
          <w:sz w:val="22"/>
          <w:szCs w:val="22"/>
          <w:rtl/>
        </w:rPr>
        <w:t xml:space="preserve">מספר </w:t>
      </w:r>
      <w:r w:rsidR="00922BF0">
        <w:rPr>
          <w:rFonts w:cs="David" w:hint="cs"/>
          <w:sz w:val="22"/>
          <w:szCs w:val="22"/>
          <w:rtl/>
        </w:rPr>
        <w:t>זהות</w:t>
      </w:r>
      <w:r w:rsidRPr="00020490">
        <w:rPr>
          <w:rFonts w:cs="David" w:hint="cs"/>
          <w:sz w:val="22"/>
          <w:szCs w:val="22"/>
          <w:rtl/>
        </w:rPr>
        <w:t>: ______________________</w:t>
      </w:r>
    </w:p>
    <w:p w14:paraId="5CE578DB" w14:textId="29215C21" w:rsidR="00DE673F" w:rsidRPr="00020490" w:rsidRDefault="00DE673F" w:rsidP="00922BF0">
      <w:pPr>
        <w:spacing w:after="120" w:line="288" w:lineRule="auto"/>
        <w:rPr>
          <w:rFonts w:cs="David"/>
          <w:sz w:val="22"/>
          <w:szCs w:val="22"/>
          <w:rtl/>
        </w:rPr>
      </w:pPr>
      <w:r w:rsidRPr="00020490">
        <w:rPr>
          <w:rFonts w:cs="David" w:hint="cs"/>
          <w:sz w:val="22"/>
          <w:szCs w:val="22"/>
          <w:rtl/>
        </w:rPr>
        <w:t xml:space="preserve"> מס' חשבון</w:t>
      </w:r>
      <w:r w:rsidR="00922BF0">
        <w:rPr>
          <w:rFonts w:cs="David" w:hint="cs"/>
          <w:sz w:val="22"/>
          <w:szCs w:val="22"/>
          <w:rtl/>
        </w:rPr>
        <w:t>:</w:t>
      </w:r>
      <w:r w:rsidRPr="00020490">
        <w:rPr>
          <w:rFonts w:cs="David" w:hint="cs"/>
          <w:sz w:val="22"/>
          <w:szCs w:val="22"/>
          <w:rtl/>
        </w:rPr>
        <w:t xml:space="preserve"> ________________מס' סניף</w:t>
      </w:r>
      <w:r w:rsidR="00922BF0">
        <w:rPr>
          <w:rFonts w:cs="David" w:hint="cs"/>
          <w:sz w:val="22"/>
          <w:szCs w:val="22"/>
          <w:rtl/>
        </w:rPr>
        <w:t>:</w:t>
      </w:r>
      <w:r w:rsidR="00922BF0">
        <w:rPr>
          <w:rFonts w:cs="David"/>
          <w:sz w:val="22"/>
          <w:szCs w:val="22"/>
        </w:rPr>
        <w:t xml:space="preserve"> </w:t>
      </w:r>
      <w:r w:rsidRPr="00020490">
        <w:rPr>
          <w:rFonts w:cs="David" w:hint="cs"/>
          <w:sz w:val="22"/>
          <w:szCs w:val="22"/>
          <w:rtl/>
        </w:rPr>
        <w:t>_________ מס' בנק</w:t>
      </w:r>
      <w:r w:rsidR="00922BF0">
        <w:rPr>
          <w:rFonts w:cs="David" w:hint="cs"/>
          <w:sz w:val="22"/>
          <w:szCs w:val="22"/>
          <w:rtl/>
        </w:rPr>
        <w:t>:</w:t>
      </w:r>
      <w:r w:rsidR="00922BF0">
        <w:rPr>
          <w:rFonts w:cs="David"/>
          <w:sz w:val="22"/>
          <w:szCs w:val="22"/>
        </w:rPr>
        <w:t xml:space="preserve"> </w:t>
      </w:r>
      <w:r w:rsidRPr="00020490">
        <w:rPr>
          <w:rFonts w:cs="David" w:hint="cs"/>
          <w:sz w:val="22"/>
          <w:szCs w:val="22"/>
          <w:rtl/>
        </w:rPr>
        <w:t xml:space="preserve">_____ </w:t>
      </w:r>
    </w:p>
    <w:p w14:paraId="236442E4" w14:textId="77777777" w:rsidR="00922BF0" w:rsidRDefault="00922BF0" w:rsidP="00922BF0">
      <w:pPr>
        <w:spacing w:after="120" w:line="288" w:lineRule="auto"/>
        <w:rPr>
          <w:rFonts w:cs="David"/>
          <w:b/>
          <w:bCs/>
          <w:sz w:val="22"/>
          <w:szCs w:val="22"/>
          <w:rtl/>
        </w:rPr>
      </w:pPr>
    </w:p>
    <w:p w14:paraId="6A5A5A79" w14:textId="2B0CBD12" w:rsidR="00DE673F" w:rsidRPr="00020490" w:rsidRDefault="00DE673F" w:rsidP="00922BF0">
      <w:pPr>
        <w:spacing w:after="120" w:line="288" w:lineRule="auto"/>
        <w:rPr>
          <w:rFonts w:cs="David"/>
          <w:b/>
          <w:bCs/>
          <w:sz w:val="22"/>
          <w:szCs w:val="22"/>
          <w:rtl/>
        </w:rPr>
      </w:pPr>
      <w:r w:rsidRPr="00020490">
        <w:rPr>
          <w:rFonts w:cs="David" w:hint="cs"/>
          <w:b/>
          <w:bCs/>
          <w:sz w:val="22"/>
          <w:szCs w:val="22"/>
          <w:rtl/>
        </w:rPr>
        <w:t xml:space="preserve">יש לצרף אסמכתא מהבנק המעידה על פרטי החשבון, כולל </w:t>
      </w:r>
      <w:r w:rsidR="00922BF0">
        <w:rPr>
          <w:rFonts w:cs="David" w:hint="cs"/>
          <w:b/>
          <w:bCs/>
          <w:sz w:val="22"/>
          <w:szCs w:val="22"/>
          <w:rtl/>
        </w:rPr>
        <w:t>צילום תעודת זהות</w:t>
      </w:r>
      <w:r w:rsidRPr="00020490">
        <w:rPr>
          <w:rFonts w:cs="David" w:hint="cs"/>
          <w:b/>
          <w:bCs/>
          <w:sz w:val="22"/>
          <w:szCs w:val="22"/>
          <w:rtl/>
        </w:rPr>
        <w:t xml:space="preserve"> של בעל החשבון.</w:t>
      </w:r>
    </w:p>
    <w:p w14:paraId="274DC9E5" w14:textId="77777777" w:rsidR="00DE673F" w:rsidRPr="00020490" w:rsidRDefault="00DE673F" w:rsidP="00922BF0">
      <w:pPr>
        <w:spacing w:after="120" w:line="288" w:lineRule="auto"/>
        <w:rPr>
          <w:rFonts w:cs="David"/>
          <w:b/>
          <w:bCs/>
          <w:sz w:val="22"/>
          <w:szCs w:val="22"/>
          <w:u w:val="single"/>
          <w:rtl/>
          <w:lang w:eastAsia="en-US"/>
        </w:rPr>
      </w:pPr>
    </w:p>
    <w:p w14:paraId="6E472C48" w14:textId="77777777" w:rsidR="00DE673F" w:rsidRPr="00020490" w:rsidRDefault="00C83DE2" w:rsidP="00922BF0">
      <w:pPr>
        <w:spacing w:after="120" w:line="288" w:lineRule="auto"/>
        <w:jc w:val="both"/>
        <w:rPr>
          <w:rFonts w:cs="David"/>
          <w:b/>
          <w:bCs/>
          <w:sz w:val="22"/>
          <w:szCs w:val="22"/>
          <w:u w:val="single"/>
          <w:rtl/>
          <w:lang w:eastAsia="en-US"/>
        </w:rPr>
      </w:pPr>
      <w:r w:rsidRPr="00020490">
        <w:rPr>
          <w:rFonts w:cs="David" w:hint="cs"/>
          <w:sz w:val="22"/>
          <w:szCs w:val="22"/>
          <w:rtl/>
        </w:rPr>
        <w:t xml:space="preserve">אנו </w:t>
      </w:r>
      <w:r w:rsidR="00DE673F" w:rsidRPr="00020490">
        <w:rPr>
          <w:rFonts w:cs="David" w:hint="cs"/>
          <w:sz w:val="22"/>
          <w:szCs w:val="22"/>
          <w:rtl/>
        </w:rPr>
        <w:t xml:space="preserve">הח"מ מאשרים, מצהירים ומתחייבים, כי כל הפרטים והמידע כמפורט לעיל הינו נכון, וחתימת הח"מ על טופס זה, מהווה אישור וראיה לנכונות הפרטים שמילאו, ולהסכמתם </w:t>
      </w:r>
      <w:r w:rsidR="00CF0827" w:rsidRPr="00020490">
        <w:rPr>
          <w:rFonts w:cs="David" w:hint="cs"/>
          <w:sz w:val="22"/>
          <w:szCs w:val="22"/>
          <w:rtl/>
        </w:rPr>
        <w:t xml:space="preserve">להעברת הפרטים </w:t>
      </w:r>
      <w:proofErr w:type="spellStart"/>
      <w:r w:rsidR="00CF0827" w:rsidRPr="00020490">
        <w:rPr>
          <w:rFonts w:cs="David" w:hint="cs"/>
          <w:sz w:val="22"/>
          <w:szCs w:val="22"/>
          <w:rtl/>
        </w:rPr>
        <w:t>לחשבות</w:t>
      </w:r>
      <w:proofErr w:type="spellEnd"/>
      <w:r w:rsidR="00CF0827" w:rsidRPr="00020490">
        <w:rPr>
          <w:rFonts w:cs="David" w:hint="cs"/>
          <w:sz w:val="22"/>
          <w:szCs w:val="22"/>
          <w:rtl/>
        </w:rPr>
        <w:t xml:space="preserve"> המשרד לצורכי בקרה ואכיפה וכן </w:t>
      </w:r>
      <w:r w:rsidR="00DE673F" w:rsidRPr="00020490">
        <w:rPr>
          <w:rFonts w:cs="David" w:hint="cs"/>
          <w:sz w:val="22"/>
          <w:szCs w:val="22"/>
          <w:rtl/>
        </w:rPr>
        <w:t>לכל הוראה</w:t>
      </w:r>
      <w:r w:rsidR="00744E76" w:rsidRPr="00020490">
        <w:rPr>
          <w:rFonts w:cs="David" w:hint="cs"/>
          <w:sz w:val="22"/>
          <w:szCs w:val="22"/>
          <w:rtl/>
        </w:rPr>
        <w:t>/</w:t>
      </w:r>
      <w:r w:rsidR="00DE673F" w:rsidRPr="00020490">
        <w:rPr>
          <w:rFonts w:cs="David" w:hint="cs"/>
          <w:sz w:val="22"/>
          <w:szCs w:val="22"/>
          <w:rtl/>
        </w:rPr>
        <w:t xml:space="preserve">הנחיה בנושא קבלת </w:t>
      </w:r>
      <w:r w:rsidR="00CF0827" w:rsidRPr="00020490">
        <w:rPr>
          <w:rFonts w:cs="David" w:hint="cs"/>
          <w:sz w:val="22"/>
          <w:szCs w:val="22"/>
          <w:rtl/>
        </w:rPr>
        <w:t xml:space="preserve">המלגה. </w:t>
      </w:r>
    </w:p>
    <w:p w14:paraId="3B7ABB0C" w14:textId="77777777" w:rsidR="003B7A4A" w:rsidRPr="00020490" w:rsidRDefault="003B7A4A" w:rsidP="00922BF0">
      <w:pPr>
        <w:spacing w:after="120" w:line="288" w:lineRule="auto"/>
        <w:jc w:val="both"/>
        <w:rPr>
          <w:rFonts w:cs="David"/>
          <w:b/>
          <w:bCs/>
          <w:sz w:val="22"/>
          <w:szCs w:val="22"/>
          <w:u w:val="single"/>
          <w:rtl/>
          <w:lang w:eastAsia="en-US"/>
        </w:rPr>
      </w:pPr>
    </w:p>
    <w:p w14:paraId="6E667C9F" w14:textId="77777777" w:rsidR="00DE673F" w:rsidRDefault="00DE673F" w:rsidP="00922BF0">
      <w:pPr>
        <w:spacing w:after="120" w:line="288" w:lineRule="auto"/>
        <w:jc w:val="center"/>
        <w:rPr>
          <w:rFonts w:cs="David"/>
          <w:b/>
          <w:bCs/>
          <w:sz w:val="22"/>
          <w:szCs w:val="22"/>
          <w:rtl/>
        </w:rPr>
      </w:pPr>
      <w:r w:rsidRPr="00020490">
        <w:rPr>
          <w:rFonts w:cs="David" w:hint="cs"/>
          <w:b/>
          <w:bCs/>
          <w:sz w:val="22"/>
          <w:szCs w:val="22"/>
          <w:rtl/>
        </w:rPr>
        <w:t xml:space="preserve">חתימת </w:t>
      </w:r>
      <w:r w:rsidR="00A207E9" w:rsidRPr="00020490">
        <w:rPr>
          <w:rFonts w:cs="David" w:hint="cs"/>
          <w:b/>
          <w:bCs/>
          <w:sz w:val="22"/>
          <w:szCs w:val="22"/>
          <w:rtl/>
        </w:rPr>
        <w:t>ההורים</w:t>
      </w:r>
    </w:p>
    <w:p w14:paraId="59CB1E88" w14:textId="77777777" w:rsidR="00922BF0" w:rsidRPr="00020490" w:rsidRDefault="00922BF0" w:rsidP="00922BF0">
      <w:pPr>
        <w:spacing w:after="120" w:line="288" w:lineRule="auto"/>
        <w:jc w:val="center"/>
        <w:rPr>
          <w:rFonts w:cs="David"/>
          <w:b/>
          <w:bCs/>
          <w:sz w:val="22"/>
          <w:szCs w:val="22"/>
          <w:rtl/>
        </w:rPr>
      </w:pPr>
    </w:p>
    <w:p w14:paraId="6CC7C19E" w14:textId="7271CF51" w:rsidR="00DE673F" w:rsidRPr="00020490" w:rsidRDefault="00DE673F" w:rsidP="00922BF0">
      <w:pPr>
        <w:spacing w:after="120" w:line="288" w:lineRule="auto"/>
        <w:jc w:val="center"/>
        <w:rPr>
          <w:rFonts w:cs="David"/>
          <w:b/>
          <w:bCs/>
          <w:sz w:val="22"/>
          <w:szCs w:val="22"/>
          <w:rtl/>
          <w:lang w:eastAsia="en-US"/>
        </w:rPr>
      </w:pPr>
      <w:r w:rsidRPr="00020490">
        <w:rPr>
          <w:rFonts w:cs="David" w:hint="cs"/>
          <w:b/>
          <w:bCs/>
          <w:sz w:val="22"/>
          <w:szCs w:val="22"/>
          <w:rtl/>
          <w:lang w:eastAsia="en-US"/>
        </w:rPr>
        <w:t>________________________                                  ________________________</w:t>
      </w:r>
    </w:p>
    <w:p w14:paraId="465BACC7" w14:textId="77777777" w:rsidR="00B42B17" w:rsidRDefault="00B42B17" w:rsidP="00020490">
      <w:pPr>
        <w:keepNext/>
        <w:spacing w:line="288" w:lineRule="auto"/>
        <w:outlineLvl w:val="2"/>
        <w:rPr>
          <w:rFonts w:cs="David"/>
          <w:sz w:val="22"/>
          <w:szCs w:val="22"/>
          <w:rtl/>
        </w:rPr>
      </w:pPr>
    </w:p>
    <w:p w14:paraId="29C944D7" w14:textId="77777777" w:rsidR="0077448B" w:rsidRDefault="0077448B" w:rsidP="00020490">
      <w:pPr>
        <w:keepNext/>
        <w:spacing w:line="288" w:lineRule="auto"/>
        <w:outlineLvl w:val="2"/>
        <w:rPr>
          <w:rFonts w:cs="David"/>
          <w:sz w:val="22"/>
          <w:szCs w:val="22"/>
          <w:rtl/>
        </w:rPr>
      </w:pPr>
    </w:p>
    <w:p w14:paraId="4A8AA687" w14:textId="6534D13C" w:rsidR="0077448B" w:rsidRPr="00020490" w:rsidRDefault="0077448B" w:rsidP="00020490">
      <w:pPr>
        <w:keepNext/>
        <w:spacing w:line="288" w:lineRule="auto"/>
        <w:outlineLvl w:val="2"/>
        <w:rPr>
          <w:rFonts w:cs="David"/>
          <w:sz w:val="22"/>
          <w:szCs w:val="22"/>
        </w:rPr>
      </w:pPr>
    </w:p>
    <w:sectPr w:rsidR="0077448B" w:rsidRPr="00020490" w:rsidSect="00E841D5">
      <w:headerReference w:type="default" r:id="rId8"/>
      <w:footerReference w:type="default" r:id="rId9"/>
      <w:endnotePr>
        <w:numFmt w:val="lowerLetter"/>
      </w:endnotePr>
      <w:pgSz w:w="11906" w:h="16838"/>
      <w:pgMar w:top="1843" w:right="1134" w:bottom="1134" w:left="1134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90AE6" w14:textId="77777777" w:rsidR="00292BD6" w:rsidRDefault="00292BD6">
      <w:r>
        <w:separator/>
      </w:r>
    </w:p>
  </w:endnote>
  <w:endnote w:type="continuationSeparator" w:id="0">
    <w:p w14:paraId="70EB13EF" w14:textId="77777777" w:rsidR="00292BD6" w:rsidRDefault="0029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236B4" w14:textId="77777777" w:rsidR="00BE032D" w:rsidRPr="001D45AB" w:rsidRDefault="00BE032D" w:rsidP="007A5F7A">
    <w:pPr>
      <w:pBdr>
        <w:top w:val="single" w:sz="4" w:space="1" w:color="auto"/>
      </w:pBdr>
      <w:tabs>
        <w:tab w:val="center" w:pos="4153"/>
        <w:tab w:val="right" w:pos="8306"/>
      </w:tabs>
      <w:jc w:val="center"/>
      <w:rPr>
        <w:rtl/>
      </w:rPr>
    </w:pPr>
    <w:r w:rsidRPr="001D45AB">
      <w:rPr>
        <w:rFonts w:hint="cs"/>
        <w:rtl/>
      </w:rPr>
      <w:t xml:space="preserve">בניין לב-רם, רח' דבורה הנביאה 2, ירושלים 91911  </w:t>
    </w:r>
  </w:p>
  <w:p w14:paraId="1AD99739" w14:textId="77777777" w:rsidR="00BE032D" w:rsidRPr="001D45AB" w:rsidRDefault="00BE032D" w:rsidP="00F35EB9">
    <w:pPr>
      <w:tabs>
        <w:tab w:val="center" w:pos="4153"/>
        <w:tab w:val="right" w:pos="8306"/>
      </w:tabs>
      <w:jc w:val="center"/>
    </w:pPr>
    <w:r w:rsidRPr="00F35EB9">
      <w:rPr>
        <w:rFonts w:cs="David" w:hint="cs"/>
        <w:b/>
        <w:bCs/>
        <w:sz w:val="22"/>
        <w:szCs w:val="22"/>
        <w:rtl/>
      </w:rPr>
      <w:t>כתובת אתר ממשל זמין:</w:t>
    </w:r>
    <w:r w:rsidRPr="001D45AB">
      <w:rPr>
        <w:rFonts w:hint="cs"/>
        <w:rtl/>
      </w:rPr>
      <w:t xml:space="preserve"> </w:t>
    </w:r>
    <w:hyperlink r:id="rId1" w:history="1">
      <w:r w:rsidRPr="001D45AB">
        <w:rPr>
          <w:color w:val="0000FF"/>
          <w:u w:val="single"/>
        </w:rPr>
        <w:t>http://www.gov.il</w:t>
      </w:r>
    </w:hyperlink>
    <w:r w:rsidRPr="001D45AB">
      <w:rPr>
        <w:rFonts w:hint="cs"/>
        <w:rtl/>
      </w:rPr>
      <w:t xml:space="preserve"> , </w:t>
    </w:r>
  </w:p>
  <w:p w14:paraId="288B148A" w14:textId="77777777" w:rsidR="00BE032D" w:rsidRPr="001D45AB" w:rsidRDefault="00BE032D" w:rsidP="00F35EB9">
    <w:pPr>
      <w:tabs>
        <w:tab w:val="center" w:pos="4153"/>
        <w:tab w:val="right" w:pos="8306"/>
      </w:tabs>
      <w:jc w:val="center"/>
      <w:rPr>
        <w:rtl/>
      </w:rPr>
    </w:pPr>
    <w:r w:rsidRPr="00F35EB9">
      <w:rPr>
        <w:rFonts w:cs="David" w:hint="cs"/>
        <w:b/>
        <w:bCs/>
        <w:sz w:val="22"/>
        <w:szCs w:val="22"/>
        <w:rtl/>
      </w:rPr>
      <w:t>כתובת אתר המשרד</w:t>
    </w:r>
    <w:r w:rsidRPr="001D45AB">
      <w:rPr>
        <w:rFonts w:hint="cs"/>
        <w:rtl/>
      </w:rPr>
      <w:t xml:space="preserve">: </w:t>
    </w:r>
    <w:hyperlink r:id="rId2" w:history="1">
      <w:r w:rsidRPr="001D45AB">
        <w:rPr>
          <w:color w:val="0000FF"/>
          <w:u w:val="single"/>
        </w:rPr>
        <w:t>http://www.education.gov.il</w:t>
      </w:r>
    </w:hyperlink>
  </w:p>
  <w:p w14:paraId="7A9FB9C3" w14:textId="77777777" w:rsidR="00BE032D" w:rsidRPr="00BF51CF" w:rsidRDefault="00BE032D" w:rsidP="00F35EB9">
    <w:pPr>
      <w:pStyle w:val="a4"/>
      <w:jc w:val="right"/>
      <w:rPr>
        <w:rtl/>
      </w:rPr>
    </w:pPr>
    <w:r w:rsidRPr="001D45AB">
      <w:rPr>
        <w:rtl/>
      </w:rPr>
      <w:t>עמוד</w:t>
    </w:r>
    <w:r w:rsidRPr="001D45AB">
      <w:t xml:space="preserve"> </w:t>
    </w:r>
    <w:r w:rsidRPr="001D45AB">
      <w:fldChar w:fldCharType="begin"/>
    </w:r>
    <w:r w:rsidRPr="001D45AB">
      <w:instrText xml:space="preserve"> PAGE </w:instrText>
    </w:r>
    <w:r w:rsidRPr="001D45AB">
      <w:fldChar w:fldCharType="separate"/>
    </w:r>
    <w:r w:rsidR="004161E4">
      <w:rPr>
        <w:noProof/>
        <w:rtl/>
      </w:rPr>
      <w:t>1</w:t>
    </w:r>
    <w:r w:rsidRPr="001D45AB">
      <w:fldChar w:fldCharType="end"/>
    </w:r>
    <w:r w:rsidRPr="001D45AB">
      <w:t xml:space="preserve"> </w:t>
    </w:r>
    <w:r w:rsidRPr="001D45AB">
      <w:rPr>
        <w:rtl/>
      </w:rPr>
      <w:t>מתוך</w:t>
    </w:r>
    <w:r w:rsidRPr="001D45AB">
      <w:t xml:space="preserve"> </w:t>
    </w:r>
    <w:r w:rsidR="00DC50DE">
      <w:fldChar w:fldCharType="begin"/>
    </w:r>
    <w:r w:rsidR="00DC50DE">
      <w:instrText xml:space="preserve"> NUMPAGES </w:instrText>
    </w:r>
    <w:r w:rsidR="00DC50DE">
      <w:fldChar w:fldCharType="separate"/>
    </w:r>
    <w:r w:rsidR="004161E4">
      <w:rPr>
        <w:noProof/>
        <w:rtl/>
      </w:rPr>
      <w:t>2</w:t>
    </w:r>
    <w:r w:rsidR="00DC50D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A077" w14:textId="77777777" w:rsidR="00292BD6" w:rsidRDefault="00292BD6">
      <w:r>
        <w:separator/>
      </w:r>
    </w:p>
  </w:footnote>
  <w:footnote w:type="continuationSeparator" w:id="0">
    <w:p w14:paraId="0C3CC1AC" w14:textId="77777777" w:rsidR="00292BD6" w:rsidRDefault="00292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4277" w14:textId="77777777" w:rsidR="00BE032D" w:rsidRDefault="00BE032D" w:rsidP="008A1B09">
    <w:pPr>
      <w:pStyle w:val="a3"/>
      <w:jc w:val="center"/>
      <w:rPr>
        <w:rFonts w:cs="David"/>
        <w:b/>
        <w:bCs/>
        <w:sz w:val="32"/>
        <w:szCs w:val="32"/>
        <w:rtl/>
      </w:rPr>
    </w:pPr>
    <w:r>
      <w:rPr>
        <w:rFonts w:cs="David" w:hint="cs"/>
        <w:b/>
        <w:bCs/>
        <w:sz w:val="32"/>
        <w:szCs w:val="32"/>
        <w:rtl/>
      </w:rPr>
      <w:t>משרד החינוך</w:t>
    </w:r>
  </w:p>
  <w:p w14:paraId="7A7C84F3" w14:textId="77777777" w:rsidR="00BE032D" w:rsidRDefault="00BE032D" w:rsidP="00DF584F">
    <w:pPr>
      <w:pStyle w:val="a3"/>
      <w:jc w:val="center"/>
      <w:rPr>
        <w:rFonts w:cs="David"/>
        <w:rtl/>
      </w:rPr>
    </w:pPr>
    <w:r>
      <w:rPr>
        <w:rFonts w:cs="David" w:hint="cs"/>
        <w:b/>
        <w:bCs/>
        <w:sz w:val="32"/>
        <w:szCs w:val="32"/>
        <w:rtl/>
      </w:rPr>
      <w:t>מנהל עובדי הוראה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F5F"/>
    <w:multiLevelType w:val="hybridMultilevel"/>
    <w:tmpl w:val="7DC8C2A6"/>
    <w:lvl w:ilvl="0" w:tplc="EA60046E">
      <w:start w:val="1"/>
      <w:numFmt w:val="hebrew1"/>
      <w:lvlText w:val="%1.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35398"/>
    <w:multiLevelType w:val="hybridMultilevel"/>
    <w:tmpl w:val="7026D0D8"/>
    <w:lvl w:ilvl="0" w:tplc="8AC05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0467EC"/>
    <w:multiLevelType w:val="hybridMultilevel"/>
    <w:tmpl w:val="887A2BDE"/>
    <w:lvl w:ilvl="0" w:tplc="5CC2FFF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08131DD"/>
    <w:multiLevelType w:val="hybridMultilevel"/>
    <w:tmpl w:val="DDDE3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43132"/>
    <w:multiLevelType w:val="hybridMultilevel"/>
    <w:tmpl w:val="9F0C0908"/>
    <w:lvl w:ilvl="0" w:tplc="F5903C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20240"/>
    <w:multiLevelType w:val="hybridMultilevel"/>
    <w:tmpl w:val="9DF68B64"/>
    <w:lvl w:ilvl="0" w:tplc="EEEEA6F2">
      <w:start w:val="1"/>
      <w:numFmt w:val="hebrew1"/>
      <w:lvlText w:val="%1."/>
      <w:lvlJc w:val="center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B2C36"/>
    <w:multiLevelType w:val="hybridMultilevel"/>
    <w:tmpl w:val="A732DB50"/>
    <w:lvl w:ilvl="0" w:tplc="F5A07ED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253C9"/>
    <w:multiLevelType w:val="hybridMultilevel"/>
    <w:tmpl w:val="AF3AD29A"/>
    <w:lvl w:ilvl="0" w:tplc="373A3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0CEF194">
      <w:start w:val="1"/>
      <w:numFmt w:val="hebrew1"/>
      <w:lvlText w:val="%2."/>
      <w:lvlJc w:val="left"/>
      <w:pPr>
        <w:ind w:left="1364" w:hanging="360"/>
      </w:pPr>
      <w:rPr>
        <w:rFonts w:ascii="Aharoni" w:eastAsia="Calibri" w:hAnsi="Aharoni" w:cs="Aharoni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537F00"/>
    <w:multiLevelType w:val="multilevel"/>
    <w:tmpl w:val="286648C0"/>
    <w:lvl w:ilvl="0">
      <w:start w:val="1"/>
      <w:numFmt w:val="decimal"/>
      <w:lvlText w:val="%1."/>
      <w:lvlJc w:val="left"/>
      <w:pPr>
        <w:ind w:left="1069" w:hanging="360"/>
      </w:pPr>
      <w:rPr>
        <w:rFonts w:ascii="David" w:hAnsi="David" w:cs="David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09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09" w:hanging="1440"/>
      </w:pPr>
      <w:rPr>
        <w:rFonts w:hint="default"/>
      </w:rPr>
    </w:lvl>
  </w:abstractNum>
  <w:abstractNum w:abstractNumId="9" w15:restartNumberingAfterBreak="0">
    <w:nsid w:val="35E3786C"/>
    <w:multiLevelType w:val="multilevel"/>
    <w:tmpl w:val="1FFA26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37493633"/>
    <w:multiLevelType w:val="hybridMultilevel"/>
    <w:tmpl w:val="E21A8FC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3B9A3807"/>
    <w:multiLevelType w:val="hybridMultilevel"/>
    <w:tmpl w:val="370893A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D760C5E"/>
    <w:multiLevelType w:val="hybridMultilevel"/>
    <w:tmpl w:val="A40E3650"/>
    <w:lvl w:ilvl="0" w:tplc="59F4396E">
      <w:start w:val="4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2A01AA"/>
    <w:multiLevelType w:val="hybridMultilevel"/>
    <w:tmpl w:val="DDDE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C3F83"/>
    <w:multiLevelType w:val="hybridMultilevel"/>
    <w:tmpl w:val="70804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E66886"/>
    <w:multiLevelType w:val="hybridMultilevel"/>
    <w:tmpl w:val="9CDC412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317861"/>
    <w:multiLevelType w:val="hybridMultilevel"/>
    <w:tmpl w:val="0692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A555B"/>
    <w:multiLevelType w:val="multilevel"/>
    <w:tmpl w:val="B860DA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28" w:hanging="2160"/>
      </w:pPr>
      <w:rPr>
        <w:rFonts w:hint="default"/>
      </w:rPr>
    </w:lvl>
  </w:abstractNum>
  <w:abstractNum w:abstractNumId="18" w15:restartNumberingAfterBreak="0">
    <w:nsid w:val="57411EB3"/>
    <w:multiLevelType w:val="hybridMultilevel"/>
    <w:tmpl w:val="CD56F0CE"/>
    <w:lvl w:ilvl="0" w:tplc="9FAE463C">
      <w:start w:val="1"/>
      <w:numFmt w:val="hebrew1"/>
      <w:lvlText w:val="%1."/>
      <w:lvlJc w:val="left"/>
      <w:pPr>
        <w:ind w:left="1125" w:hanging="405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A22BAE"/>
    <w:multiLevelType w:val="hybridMultilevel"/>
    <w:tmpl w:val="44EC9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6648C"/>
    <w:multiLevelType w:val="hybridMultilevel"/>
    <w:tmpl w:val="4D90F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5520CD"/>
    <w:multiLevelType w:val="hybridMultilevel"/>
    <w:tmpl w:val="01440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93442"/>
    <w:multiLevelType w:val="hybridMultilevel"/>
    <w:tmpl w:val="C5A49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52E43"/>
    <w:multiLevelType w:val="hybridMultilevel"/>
    <w:tmpl w:val="F8A46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C096BA0"/>
    <w:multiLevelType w:val="hybridMultilevel"/>
    <w:tmpl w:val="470854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E27FED"/>
    <w:multiLevelType w:val="hybridMultilevel"/>
    <w:tmpl w:val="FFF2A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268A8"/>
    <w:multiLevelType w:val="hybridMultilevel"/>
    <w:tmpl w:val="60EA62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80A82"/>
    <w:multiLevelType w:val="hybridMultilevel"/>
    <w:tmpl w:val="71A671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358FF"/>
    <w:multiLevelType w:val="hybridMultilevel"/>
    <w:tmpl w:val="D430CD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716">
    <w:abstractNumId w:val="27"/>
  </w:num>
  <w:num w:numId="2" w16cid:durableId="313879235">
    <w:abstractNumId w:val="19"/>
  </w:num>
  <w:num w:numId="3" w16cid:durableId="1405420720">
    <w:abstractNumId w:val="2"/>
  </w:num>
  <w:num w:numId="4" w16cid:durableId="452749298">
    <w:abstractNumId w:val="10"/>
  </w:num>
  <w:num w:numId="5" w16cid:durableId="1378625207">
    <w:abstractNumId w:val="15"/>
  </w:num>
  <w:num w:numId="6" w16cid:durableId="406223186">
    <w:abstractNumId w:val="18"/>
  </w:num>
  <w:num w:numId="7" w16cid:durableId="1693023928">
    <w:abstractNumId w:val="23"/>
  </w:num>
  <w:num w:numId="8" w16cid:durableId="1316422477">
    <w:abstractNumId w:val="4"/>
  </w:num>
  <w:num w:numId="9" w16cid:durableId="1366171697">
    <w:abstractNumId w:val="17"/>
  </w:num>
  <w:num w:numId="10" w16cid:durableId="414790285">
    <w:abstractNumId w:val="28"/>
  </w:num>
  <w:num w:numId="11" w16cid:durableId="1497988014">
    <w:abstractNumId w:val="24"/>
  </w:num>
  <w:num w:numId="12" w16cid:durableId="144013910">
    <w:abstractNumId w:val="14"/>
  </w:num>
  <w:num w:numId="13" w16cid:durableId="1989438116">
    <w:abstractNumId w:val="11"/>
  </w:num>
  <w:num w:numId="14" w16cid:durableId="1779065124">
    <w:abstractNumId w:val="20"/>
  </w:num>
  <w:num w:numId="15" w16cid:durableId="1524828158">
    <w:abstractNumId w:val="8"/>
  </w:num>
  <w:num w:numId="16" w16cid:durableId="1416978593">
    <w:abstractNumId w:val="9"/>
  </w:num>
  <w:num w:numId="17" w16cid:durableId="11857531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36278428">
    <w:abstractNumId w:val="7"/>
  </w:num>
  <w:num w:numId="19" w16cid:durableId="2005670554">
    <w:abstractNumId w:val="0"/>
  </w:num>
  <w:num w:numId="20" w16cid:durableId="1448086337">
    <w:abstractNumId w:val="22"/>
  </w:num>
  <w:num w:numId="21" w16cid:durableId="1626813179">
    <w:abstractNumId w:val="13"/>
  </w:num>
  <w:num w:numId="22" w16cid:durableId="782461102">
    <w:abstractNumId w:val="12"/>
  </w:num>
  <w:num w:numId="23" w16cid:durableId="1311789744">
    <w:abstractNumId w:val="1"/>
  </w:num>
  <w:num w:numId="24" w16cid:durableId="340132931">
    <w:abstractNumId w:val="6"/>
  </w:num>
  <w:num w:numId="25" w16cid:durableId="599221395">
    <w:abstractNumId w:val="26"/>
  </w:num>
  <w:num w:numId="26" w16cid:durableId="906690973">
    <w:abstractNumId w:val="3"/>
  </w:num>
  <w:num w:numId="27" w16cid:durableId="1716587573">
    <w:abstractNumId w:val="16"/>
  </w:num>
  <w:num w:numId="28" w16cid:durableId="872226022">
    <w:abstractNumId w:val="21"/>
  </w:num>
  <w:num w:numId="29" w16cid:durableId="13952035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1A9"/>
    <w:rsid w:val="00012089"/>
    <w:rsid w:val="000137F1"/>
    <w:rsid w:val="000140F7"/>
    <w:rsid w:val="00020490"/>
    <w:rsid w:val="0003394D"/>
    <w:rsid w:val="00033EFD"/>
    <w:rsid w:val="000362E4"/>
    <w:rsid w:val="00044972"/>
    <w:rsid w:val="00047FA8"/>
    <w:rsid w:val="000612DA"/>
    <w:rsid w:val="00085794"/>
    <w:rsid w:val="00090032"/>
    <w:rsid w:val="000A0B43"/>
    <w:rsid w:val="000A48CE"/>
    <w:rsid w:val="000B1FC1"/>
    <w:rsid w:val="000B6E00"/>
    <w:rsid w:val="000C727D"/>
    <w:rsid w:val="000D0BF5"/>
    <w:rsid w:val="000D3AE4"/>
    <w:rsid w:val="000D6CA8"/>
    <w:rsid w:val="000E1310"/>
    <w:rsid w:val="000E1845"/>
    <w:rsid w:val="000E20C9"/>
    <w:rsid w:val="000E21B5"/>
    <w:rsid w:val="000E2FFB"/>
    <w:rsid w:val="000E3819"/>
    <w:rsid w:val="000E65D9"/>
    <w:rsid w:val="000F5B12"/>
    <w:rsid w:val="0011254F"/>
    <w:rsid w:val="00114543"/>
    <w:rsid w:val="00122FAB"/>
    <w:rsid w:val="001353AB"/>
    <w:rsid w:val="00157439"/>
    <w:rsid w:val="00163CD1"/>
    <w:rsid w:val="00166151"/>
    <w:rsid w:val="001731FA"/>
    <w:rsid w:val="001779D3"/>
    <w:rsid w:val="001913C4"/>
    <w:rsid w:val="001A5CF2"/>
    <w:rsid w:val="001B0281"/>
    <w:rsid w:val="001D16DE"/>
    <w:rsid w:val="001D22A9"/>
    <w:rsid w:val="001D455A"/>
    <w:rsid w:val="001E75B5"/>
    <w:rsid w:val="001E7D6E"/>
    <w:rsid w:val="002128AB"/>
    <w:rsid w:val="00223668"/>
    <w:rsid w:val="00223C03"/>
    <w:rsid w:val="00231AC6"/>
    <w:rsid w:val="00234415"/>
    <w:rsid w:val="002430D5"/>
    <w:rsid w:val="002564E0"/>
    <w:rsid w:val="002738CD"/>
    <w:rsid w:val="002753E5"/>
    <w:rsid w:val="00276C8E"/>
    <w:rsid w:val="00283D83"/>
    <w:rsid w:val="00285C23"/>
    <w:rsid w:val="00287499"/>
    <w:rsid w:val="00292A41"/>
    <w:rsid w:val="00292BD6"/>
    <w:rsid w:val="002A3889"/>
    <w:rsid w:val="002A408E"/>
    <w:rsid w:val="002A4E28"/>
    <w:rsid w:val="002A7FAD"/>
    <w:rsid w:val="002B7AA1"/>
    <w:rsid w:val="002C0C61"/>
    <w:rsid w:val="002C1397"/>
    <w:rsid w:val="002C5EBA"/>
    <w:rsid w:val="002D6FDA"/>
    <w:rsid w:val="002E1769"/>
    <w:rsid w:val="00313738"/>
    <w:rsid w:val="00313B0D"/>
    <w:rsid w:val="00314B2D"/>
    <w:rsid w:val="0032385C"/>
    <w:rsid w:val="003260AE"/>
    <w:rsid w:val="003329E6"/>
    <w:rsid w:val="003354CD"/>
    <w:rsid w:val="0034200D"/>
    <w:rsid w:val="003543F0"/>
    <w:rsid w:val="00354C4F"/>
    <w:rsid w:val="00356B71"/>
    <w:rsid w:val="0036324B"/>
    <w:rsid w:val="00377B54"/>
    <w:rsid w:val="003843D5"/>
    <w:rsid w:val="003B04A3"/>
    <w:rsid w:val="003B6EE3"/>
    <w:rsid w:val="003B7A4A"/>
    <w:rsid w:val="003C1777"/>
    <w:rsid w:val="003E7C9E"/>
    <w:rsid w:val="003F4E28"/>
    <w:rsid w:val="003F5A79"/>
    <w:rsid w:val="00402B39"/>
    <w:rsid w:val="00403978"/>
    <w:rsid w:val="0040474D"/>
    <w:rsid w:val="00412F19"/>
    <w:rsid w:val="0041589B"/>
    <w:rsid w:val="004161E4"/>
    <w:rsid w:val="00416B9F"/>
    <w:rsid w:val="004325A0"/>
    <w:rsid w:val="00441C04"/>
    <w:rsid w:val="00454927"/>
    <w:rsid w:val="00462D88"/>
    <w:rsid w:val="00464266"/>
    <w:rsid w:val="0047009A"/>
    <w:rsid w:val="00473712"/>
    <w:rsid w:val="00475B2E"/>
    <w:rsid w:val="00476357"/>
    <w:rsid w:val="00490959"/>
    <w:rsid w:val="0049127F"/>
    <w:rsid w:val="004A05C0"/>
    <w:rsid w:val="004B0013"/>
    <w:rsid w:val="004B0A60"/>
    <w:rsid w:val="004B2C8F"/>
    <w:rsid w:val="004C0BFD"/>
    <w:rsid w:val="004C381F"/>
    <w:rsid w:val="004D22E7"/>
    <w:rsid w:val="004D24FC"/>
    <w:rsid w:val="004D40AB"/>
    <w:rsid w:val="004F2791"/>
    <w:rsid w:val="004F7B4C"/>
    <w:rsid w:val="00512D4C"/>
    <w:rsid w:val="005204DF"/>
    <w:rsid w:val="00526FCC"/>
    <w:rsid w:val="00551C36"/>
    <w:rsid w:val="00555A12"/>
    <w:rsid w:val="00577C41"/>
    <w:rsid w:val="00577FFB"/>
    <w:rsid w:val="005803F3"/>
    <w:rsid w:val="005825C4"/>
    <w:rsid w:val="005832F7"/>
    <w:rsid w:val="005842E8"/>
    <w:rsid w:val="0058473A"/>
    <w:rsid w:val="005875C1"/>
    <w:rsid w:val="005A7333"/>
    <w:rsid w:val="005A7C09"/>
    <w:rsid w:val="005B6DCB"/>
    <w:rsid w:val="005D719F"/>
    <w:rsid w:val="005D71A9"/>
    <w:rsid w:val="005E69F2"/>
    <w:rsid w:val="005F1C7C"/>
    <w:rsid w:val="006031F1"/>
    <w:rsid w:val="00603A81"/>
    <w:rsid w:val="006141CC"/>
    <w:rsid w:val="00625A4A"/>
    <w:rsid w:val="00635C5B"/>
    <w:rsid w:val="006375CC"/>
    <w:rsid w:val="006469F3"/>
    <w:rsid w:val="0065541E"/>
    <w:rsid w:val="00662075"/>
    <w:rsid w:val="00676A45"/>
    <w:rsid w:val="00681A53"/>
    <w:rsid w:val="0069524E"/>
    <w:rsid w:val="006A1CC7"/>
    <w:rsid w:val="006A71EB"/>
    <w:rsid w:val="006A7D19"/>
    <w:rsid w:val="006C49FB"/>
    <w:rsid w:val="006C5C29"/>
    <w:rsid w:val="006C7C1B"/>
    <w:rsid w:val="006D3B41"/>
    <w:rsid w:val="006D4B0E"/>
    <w:rsid w:val="006D4FD8"/>
    <w:rsid w:val="006E4DAE"/>
    <w:rsid w:val="006F2A1B"/>
    <w:rsid w:val="006F5C38"/>
    <w:rsid w:val="00703DBC"/>
    <w:rsid w:val="00707BAF"/>
    <w:rsid w:val="0071615C"/>
    <w:rsid w:val="00716B81"/>
    <w:rsid w:val="00720F2C"/>
    <w:rsid w:val="0072279D"/>
    <w:rsid w:val="00744E76"/>
    <w:rsid w:val="00745430"/>
    <w:rsid w:val="00757FD7"/>
    <w:rsid w:val="00761C6B"/>
    <w:rsid w:val="00770FCE"/>
    <w:rsid w:val="00772FAA"/>
    <w:rsid w:val="0077448B"/>
    <w:rsid w:val="00781BC3"/>
    <w:rsid w:val="00782F53"/>
    <w:rsid w:val="00783975"/>
    <w:rsid w:val="0079310E"/>
    <w:rsid w:val="007A1757"/>
    <w:rsid w:val="007A522D"/>
    <w:rsid w:val="007A5F7A"/>
    <w:rsid w:val="007A690E"/>
    <w:rsid w:val="007B09CC"/>
    <w:rsid w:val="007B619C"/>
    <w:rsid w:val="007C06A0"/>
    <w:rsid w:val="007D304C"/>
    <w:rsid w:val="007D3751"/>
    <w:rsid w:val="007E5435"/>
    <w:rsid w:val="00801913"/>
    <w:rsid w:val="00822AB8"/>
    <w:rsid w:val="00825906"/>
    <w:rsid w:val="0083037E"/>
    <w:rsid w:val="008435EE"/>
    <w:rsid w:val="00845522"/>
    <w:rsid w:val="008538CC"/>
    <w:rsid w:val="00863386"/>
    <w:rsid w:val="00871C3A"/>
    <w:rsid w:val="00875D68"/>
    <w:rsid w:val="00876A00"/>
    <w:rsid w:val="008852D0"/>
    <w:rsid w:val="008867F7"/>
    <w:rsid w:val="008871D2"/>
    <w:rsid w:val="008972F0"/>
    <w:rsid w:val="00897633"/>
    <w:rsid w:val="008A1B09"/>
    <w:rsid w:val="008A31F9"/>
    <w:rsid w:val="008A68CE"/>
    <w:rsid w:val="008B41B9"/>
    <w:rsid w:val="008B4322"/>
    <w:rsid w:val="008B4C73"/>
    <w:rsid w:val="008C09EE"/>
    <w:rsid w:val="008C1C4B"/>
    <w:rsid w:val="008C27A0"/>
    <w:rsid w:val="008C3CD1"/>
    <w:rsid w:val="008D147F"/>
    <w:rsid w:val="008E5CEF"/>
    <w:rsid w:val="00901741"/>
    <w:rsid w:val="00911E4B"/>
    <w:rsid w:val="00912A4A"/>
    <w:rsid w:val="00920080"/>
    <w:rsid w:val="00920F7D"/>
    <w:rsid w:val="00922BF0"/>
    <w:rsid w:val="00925DA5"/>
    <w:rsid w:val="0093046F"/>
    <w:rsid w:val="009343CF"/>
    <w:rsid w:val="0094474F"/>
    <w:rsid w:val="0094527F"/>
    <w:rsid w:val="00953C00"/>
    <w:rsid w:val="0095492F"/>
    <w:rsid w:val="009552BE"/>
    <w:rsid w:val="00965329"/>
    <w:rsid w:val="00967AB5"/>
    <w:rsid w:val="009809DA"/>
    <w:rsid w:val="009877BF"/>
    <w:rsid w:val="00997FDE"/>
    <w:rsid w:val="009A292B"/>
    <w:rsid w:val="009A72AA"/>
    <w:rsid w:val="009A7DEA"/>
    <w:rsid w:val="009C0F4E"/>
    <w:rsid w:val="009C705B"/>
    <w:rsid w:val="009C7AFC"/>
    <w:rsid w:val="009D4632"/>
    <w:rsid w:val="009E038E"/>
    <w:rsid w:val="009F62BC"/>
    <w:rsid w:val="00A01B37"/>
    <w:rsid w:val="00A02140"/>
    <w:rsid w:val="00A023EA"/>
    <w:rsid w:val="00A06974"/>
    <w:rsid w:val="00A1042F"/>
    <w:rsid w:val="00A207E9"/>
    <w:rsid w:val="00A2260A"/>
    <w:rsid w:val="00A25329"/>
    <w:rsid w:val="00A30485"/>
    <w:rsid w:val="00A32FC9"/>
    <w:rsid w:val="00A34778"/>
    <w:rsid w:val="00A35565"/>
    <w:rsid w:val="00A60816"/>
    <w:rsid w:val="00A60B82"/>
    <w:rsid w:val="00A62C73"/>
    <w:rsid w:val="00A66304"/>
    <w:rsid w:val="00A722D9"/>
    <w:rsid w:val="00A76E12"/>
    <w:rsid w:val="00A809D4"/>
    <w:rsid w:val="00A95A91"/>
    <w:rsid w:val="00AA16FE"/>
    <w:rsid w:val="00AB3B60"/>
    <w:rsid w:val="00AC24AC"/>
    <w:rsid w:val="00AC2F7E"/>
    <w:rsid w:val="00AC7BAF"/>
    <w:rsid w:val="00AD74D2"/>
    <w:rsid w:val="00AF7932"/>
    <w:rsid w:val="00B00670"/>
    <w:rsid w:val="00B02585"/>
    <w:rsid w:val="00B15B58"/>
    <w:rsid w:val="00B30EA8"/>
    <w:rsid w:val="00B33739"/>
    <w:rsid w:val="00B37614"/>
    <w:rsid w:val="00B42B17"/>
    <w:rsid w:val="00B47455"/>
    <w:rsid w:val="00B5363B"/>
    <w:rsid w:val="00B62765"/>
    <w:rsid w:val="00B74F58"/>
    <w:rsid w:val="00B81768"/>
    <w:rsid w:val="00B95CD6"/>
    <w:rsid w:val="00B97405"/>
    <w:rsid w:val="00BA50FB"/>
    <w:rsid w:val="00BB1071"/>
    <w:rsid w:val="00BB4FBB"/>
    <w:rsid w:val="00BC0D10"/>
    <w:rsid w:val="00BC3102"/>
    <w:rsid w:val="00BD1740"/>
    <w:rsid w:val="00BD5A74"/>
    <w:rsid w:val="00BD7B01"/>
    <w:rsid w:val="00BE032D"/>
    <w:rsid w:val="00BE30DE"/>
    <w:rsid w:val="00BE6D71"/>
    <w:rsid w:val="00BF4D09"/>
    <w:rsid w:val="00BF53A8"/>
    <w:rsid w:val="00C202B0"/>
    <w:rsid w:val="00C2357B"/>
    <w:rsid w:val="00C265DA"/>
    <w:rsid w:val="00C31DBF"/>
    <w:rsid w:val="00C4037B"/>
    <w:rsid w:val="00C43178"/>
    <w:rsid w:val="00C4666C"/>
    <w:rsid w:val="00C619A4"/>
    <w:rsid w:val="00C62B75"/>
    <w:rsid w:val="00C672F4"/>
    <w:rsid w:val="00C73E3C"/>
    <w:rsid w:val="00C77101"/>
    <w:rsid w:val="00C83DE2"/>
    <w:rsid w:val="00C907C5"/>
    <w:rsid w:val="00C934A5"/>
    <w:rsid w:val="00CE4FBB"/>
    <w:rsid w:val="00CE735C"/>
    <w:rsid w:val="00CE7D26"/>
    <w:rsid w:val="00CF0827"/>
    <w:rsid w:val="00D04B17"/>
    <w:rsid w:val="00D3109B"/>
    <w:rsid w:val="00D31C58"/>
    <w:rsid w:val="00D43B73"/>
    <w:rsid w:val="00D53EC7"/>
    <w:rsid w:val="00D779E5"/>
    <w:rsid w:val="00D80193"/>
    <w:rsid w:val="00D846B9"/>
    <w:rsid w:val="00D85112"/>
    <w:rsid w:val="00D86492"/>
    <w:rsid w:val="00D94DA3"/>
    <w:rsid w:val="00D94FFE"/>
    <w:rsid w:val="00DA3290"/>
    <w:rsid w:val="00DB29FC"/>
    <w:rsid w:val="00DC50DE"/>
    <w:rsid w:val="00DD36A1"/>
    <w:rsid w:val="00DE4E18"/>
    <w:rsid w:val="00DE673F"/>
    <w:rsid w:val="00DE7581"/>
    <w:rsid w:val="00DF3D07"/>
    <w:rsid w:val="00DF584F"/>
    <w:rsid w:val="00E010EE"/>
    <w:rsid w:val="00E10E06"/>
    <w:rsid w:val="00E1322B"/>
    <w:rsid w:val="00E309D0"/>
    <w:rsid w:val="00E532EB"/>
    <w:rsid w:val="00E55D2D"/>
    <w:rsid w:val="00E60ABD"/>
    <w:rsid w:val="00E62997"/>
    <w:rsid w:val="00E70C35"/>
    <w:rsid w:val="00E71B35"/>
    <w:rsid w:val="00E72FA3"/>
    <w:rsid w:val="00E841D5"/>
    <w:rsid w:val="00E87A7A"/>
    <w:rsid w:val="00E936BE"/>
    <w:rsid w:val="00E97D85"/>
    <w:rsid w:val="00EA17D3"/>
    <w:rsid w:val="00EA7BF7"/>
    <w:rsid w:val="00EB1EB9"/>
    <w:rsid w:val="00EB600D"/>
    <w:rsid w:val="00EC3009"/>
    <w:rsid w:val="00EC5D25"/>
    <w:rsid w:val="00ED0083"/>
    <w:rsid w:val="00ED16D7"/>
    <w:rsid w:val="00EE7F45"/>
    <w:rsid w:val="00EE7FE4"/>
    <w:rsid w:val="00EF2518"/>
    <w:rsid w:val="00EF764E"/>
    <w:rsid w:val="00F02F64"/>
    <w:rsid w:val="00F05352"/>
    <w:rsid w:val="00F16D10"/>
    <w:rsid w:val="00F24E9F"/>
    <w:rsid w:val="00F252A9"/>
    <w:rsid w:val="00F26855"/>
    <w:rsid w:val="00F26899"/>
    <w:rsid w:val="00F34EB9"/>
    <w:rsid w:val="00F35E86"/>
    <w:rsid w:val="00F35EB9"/>
    <w:rsid w:val="00F369CA"/>
    <w:rsid w:val="00F50DBF"/>
    <w:rsid w:val="00F5585C"/>
    <w:rsid w:val="00F560E7"/>
    <w:rsid w:val="00F565D3"/>
    <w:rsid w:val="00F84AFE"/>
    <w:rsid w:val="00F9025E"/>
    <w:rsid w:val="00FA4A6F"/>
    <w:rsid w:val="00FA746D"/>
    <w:rsid w:val="00FB7479"/>
    <w:rsid w:val="00FD4B6B"/>
    <w:rsid w:val="00FD5B4B"/>
    <w:rsid w:val="00FE1C39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1173B567"/>
  <w15:chartTrackingRefBased/>
  <w15:docId w15:val="{B06D6B6F-25EC-5540-BDB6-AFE845BF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2791"/>
    <w:pPr>
      <w:bidi/>
    </w:pPr>
    <w:rPr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71A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D71A9"/>
    <w:pPr>
      <w:tabs>
        <w:tab w:val="center" w:pos="4153"/>
        <w:tab w:val="right" w:pos="8306"/>
      </w:tabs>
    </w:pPr>
  </w:style>
  <w:style w:type="character" w:styleId="Hyperlink">
    <w:name w:val="Hyperlink"/>
    <w:rsid w:val="005D71A9"/>
    <w:rPr>
      <w:rFonts w:cs="Times New Roman"/>
      <w:color w:val="0000FF"/>
      <w:u w:val="single"/>
    </w:rPr>
  </w:style>
  <w:style w:type="paragraph" w:styleId="a5">
    <w:name w:val="Balloon Text"/>
    <w:basedOn w:val="a"/>
    <w:semiHidden/>
    <w:rsid w:val="005803F3"/>
    <w:rPr>
      <w:rFonts w:ascii="Tahoma" w:hAnsi="Tahoma" w:cs="Tahoma"/>
      <w:sz w:val="16"/>
      <w:szCs w:val="16"/>
    </w:rPr>
  </w:style>
  <w:style w:type="character" w:styleId="a6">
    <w:name w:val="annotation reference"/>
    <w:rsid w:val="00707BAF"/>
    <w:rPr>
      <w:sz w:val="16"/>
      <w:szCs w:val="16"/>
    </w:rPr>
  </w:style>
  <w:style w:type="paragraph" w:styleId="a7">
    <w:name w:val="annotation text"/>
    <w:basedOn w:val="a"/>
    <w:link w:val="a8"/>
    <w:rsid w:val="00707BAF"/>
  </w:style>
  <w:style w:type="character" w:customStyle="1" w:styleId="a8">
    <w:name w:val="טקסט הערה תו"/>
    <w:link w:val="a7"/>
    <w:rsid w:val="00707BAF"/>
    <w:rPr>
      <w:lang w:eastAsia="he-IL"/>
    </w:rPr>
  </w:style>
  <w:style w:type="paragraph" w:styleId="a9">
    <w:name w:val="annotation subject"/>
    <w:basedOn w:val="a7"/>
    <w:next w:val="a7"/>
    <w:link w:val="aa"/>
    <w:rsid w:val="00707BAF"/>
    <w:rPr>
      <w:b/>
      <w:bCs/>
    </w:rPr>
  </w:style>
  <w:style w:type="character" w:customStyle="1" w:styleId="aa">
    <w:name w:val="נושא הערה תו"/>
    <w:link w:val="a9"/>
    <w:rsid w:val="00707BAF"/>
    <w:rPr>
      <w:b/>
      <w:bCs/>
      <w:lang w:eastAsia="he-IL"/>
    </w:rPr>
  </w:style>
  <w:style w:type="paragraph" w:styleId="ab">
    <w:name w:val="List Paragraph"/>
    <w:basedOn w:val="a"/>
    <w:uiPriority w:val="34"/>
    <w:qFormat/>
    <w:rsid w:val="00F26899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styleId="ac">
    <w:name w:val="Table Grid"/>
    <w:basedOn w:val="a1"/>
    <w:rsid w:val="00722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62B75"/>
    <w:rPr>
      <w:lang w:eastAsia="he-IL"/>
    </w:rPr>
  </w:style>
  <w:style w:type="character" w:styleId="ae">
    <w:name w:val="Unresolved Mention"/>
    <w:basedOn w:val="a0"/>
    <w:uiPriority w:val="99"/>
    <w:semiHidden/>
    <w:unhideWhenUsed/>
    <w:rsid w:val="00E841D5"/>
    <w:rPr>
      <w:color w:val="605E5C"/>
      <w:shd w:val="clear" w:color="auto" w:fill="E1DFDD"/>
    </w:rPr>
  </w:style>
  <w:style w:type="character" w:styleId="FollowedHyperlink">
    <w:name w:val="FollowedHyperlink"/>
    <w:basedOn w:val="a0"/>
    <w:rsid w:val="00E841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9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v.il" TargetMode="External"/><Relationship Id="rId1" Type="http://schemas.openxmlformats.org/officeDocument/2006/relationships/hyperlink" Target="http://www.gov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nx\fc\fcword8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BF6F8-3555-4F38-8D53-0EDEDB78A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fcword8</Template>
  <TotalTime>7</TotalTime>
  <Pages>2</Pages>
  <Words>277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>BASHAN SYSTEMS</Company>
  <LinksUpToDate>false</LinksUpToDate>
  <CharactersWithSpaces>2074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  <vt:variant>
        <vt:i4>8126589</vt:i4>
      </vt:variant>
      <vt:variant>
        <vt:i4>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Daniel Siran</dc:creator>
  <cp:keywords/>
  <dc:description/>
  <cp:lastModifiedBy>ישיבה תיכונית חספין</cp:lastModifiedBy>
  <cp:revision>6</cp:revision>
  <cp:lastPrinted>2026-09-07T05:42:00Z</cp:lastPrinted>
  <dcterms:created xsi:type="dcterms:W3CDTF">2026-09-07T06:35:00Z</dcterms:created>
  <dcterms:modified xsi:type="dcterms:W3CDTF">2026-09-07T08:30:00Z</dcterms:modified>
</cp:coreProperties>
</file>